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AFDB" w14:textId="4CCE1BDD" w:rsidR="00160F85" w:rsidRPr="007D47B3" w:rsidRDefault="00C50CDE" w:rsidP="007D47B3">
      <w:pPr>
        <w:pStyle w:val="KeinLeerraum"/>
        <w:spacing w:line="276" w:lineRule="auto"/>
        <w:jc w:val="both"/>
        <w:rPr>
          <w:rFonts w:ascii="Arial" w:hAnsi="Arial" w:cs="Arial"/>
          <w:b/>
          <w:bCs/>
        </w:rPr>
      </w:pPr>
      <w:r w:rsidRPr="007D47B3">
        <w:rPr>
          <w:rFonts w:ascii="Arial" w:hAnsi="Arial" w:cs="Arial"/>
          <w:b/>
          <w:bCs/>
        </w:rPr>
        <w:t xml:space="preserve">Antrag </w:t>
      </w:r>
      <w:r w:rsidR="00591E3B" w:rsidRPr="007D47B3">
        <w:rPr>
          <w:rFonts w:ascii="Arial" w:hAnsi="Arial" w:cs="Arial"/>
          <w:b/>
          <w:bCs/>
        </w:rPr>
        <w:t xml:space="preserve">auf </w:t>
      </w:r>
      <w:r w:rsidRPr="007D47B3">
        <w:rPr>
          <w:rFonts w:ascii="Arial" w:hAnsi="Arial" w:cs="Arial"/>
          <w:b/>
          <w:bCs/>
        </w:rPr>
        <w:t xml:space="preserve">Übernahme </w:t>
      </w:r>
      <w:r w:rsidR="00160F85" w:rsidRPr="007D47B3">
        <w:rPr>
          <w:rFonts w:ascii="Arial" w:hAnsi="Arial" w:cs="Arial"/>
          <w:b/>
          <w:bCs/>
        </w:rPr>
        <w:t xml:space="preserve">der freiwilligen Aufgabe der Daseinsvorsorge der gemeindlichen/städtischen Breitbandversorgung/Breitbandausbau mittels Glasfaser </w:t>
      </w:r>
      <w:r w:rsidR="00E54E7F" w:rsidRPr="007D47B3">
        <w:rPr>
          <w:rFonts w:ascii="Arial" w:hAnsi="Arial" w:cs="Arial"/>
          <w:b/>
          <w:bCs/>
        </w:rPr>
        <w:t>bzw. zukünftige</w:t>
      </w:r>
      <w:r w:rsidR="001612FF" w:rsidRPr="007D47B3">
        <w:rPr>
          <w:rFonts w:ascii="Arial" w:hAnsi="Arial" w:cs="Arial"/>
          <w:b/>
          <w:bCs/>
        </w:rPr>
        <w:t>r</w:t>
      </w:r>
      <w:r w:rsidR="00E54E7F" w:rsidRPr="007D47B3">
        <w:rPr>
          <w:rFonts w:ascii="Arial" w:hAnsi="Arial" w:cs="Arial"/>
          <w:b/>
          <w:bCs/>
        </w:rPr>
        <w:t xml:space="preserve"> neue</w:t>
      </w:r>
      <w:r w:rsidR="001612FF" w:rsidRPr="007D47B3">
        <w:rPr>
          <w:rFonts w:ascii="Arial" w:hAnsi="Arial" w:cs="Arial"/>
          <w:b/>
          <w:bCs/>
        </w:rPr>
        <w:t>r</w:t>
      </w:r>
      <w:r w:rsidR="00E54E7F" w:rsidRPr="007D47B3">
        <w:rPr>
          <w:rFonts w:ascii="Arial" w:hAnsi="Arial" w:cs="Arial"/>
          <w:b/>
          <w:bCs/>
        </w:rPr>
        <w:t xml:space="preserve"> Technologien </w:t>
      </w:r>
      <w:r w:rsidR="00160F85" w:rsidRPr="007D47B3">
        <w:rPr>
          <w:rFonts w:ascii="Arial" w:hAnsi="Arial" w:cs="Arial"/>
          <w:b/>
          <w:bCs/>
        </w:rPr>
        <w:t>auf den Kommunalen Energiezweckverband Thüringen (KET)</w:t>
      </w:r>
    </w:p>
    <w:p w14:paraId="00A4F75A" w14:textId="1A0FCED8" w:rsidR="00FD331B" w:rsidRDefault="00FD331B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6B7EFAF9" w14:textId="77777777" w:rsidR="007D47B3" w:rsidRPr="007D47B3" w:rsidRDefault="007D47B3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53B1D750" w14:textId="77777777" w:rsidR="00160F85" w:rsidRPr="007D47B3" w:rsidRDefault="009B31B9" w:rsidP="007D47B3">
      <w:pPr>
        <w:pStyle w:val="KeinLeerraum"/>
        <w:spacing w:line="276" w:lineRule="auto"/>
        <w:jc w:val="both"/>
        <w:rPr>
          <w:rFonts w:ascii="Arial" w:hAnsi="Arial" w:cs="Arial"/>
        </w:rPr>
      </w:pPr>
      <w:r w:rsidRPr="007D47B3">
        <w:rPr>
          <w:rFonts w:ascii="Arial" w:hAnsi="Arial" w:cs="Arial"/>
        </w:rPr>
        <w:t>Der Gemeinde-/Stadtrat der Gemeinde/Stadt</w:t>
      </w:r>
      <w:r w:rsidRPr="007D47B3">
        <w:rPr>
          <w:rFonts w:ascii="Arial" w:hAnsi="Arial" w:cs="Arial"/>
          <w:vertAlign w:val="superscript"/>
        </w:rPr>
        <w:t xml:space="preserve"> </w:t>
      </w:r>
      <w:r w:rsidR="009979B6" w:rsidRPr="007D47B3">
        <w:rPr>
          <w:rFonts w:ascii="Arial" w:hAnsi="Arial" w:cs="Arial"/>
        </w:rPr>
        <w:t xml:space="preserve">[●●●] </w:t>
      </w:r>
      <w:r w:rsidR="00C50CDE" w:rsidRPr="007D47B3">
        <w:rPr>
          <w:rFonts w:ascii="Arial" w:hAnsi="Arial" w:cs="Arial"/>
        </w:rPr>
        <w:t>hat in seiner Sitzung am [●●●]</w:t>
      </w:r>
      <w:r w:rsidR="002F19BD" w:rsidRPr="007D47B3">
        <w:rPr>
          <w:rFonts w:ascii="Arial" w:hAnsi="Arial" w:cs="Arial"/>
        </w:rPr>
        <w:t xml:space="preserve"> </w:t>
      </w:r>
      <w:r w:rsidR="00160F85" w:rsidRPr="007D47B3">
        <w:rPr>
          <w:rFonts w:ascii="Arial" w:hAnsi="Arial" w:cs="Arial"/>
        </w:rPr>
        <w:t xml:space="preserve">zum Zwecke der Umsetzung der Richtlinie </w:t>
      </w:r>
      <w:r w:rsidR="00E8089B" w:rsidRPr="007D47B3">
        <w:rPr>
          <w:rFonts w:ascii="Arial" w:hAnsi="Arial" w:cs="Arial"/>
        </w:rPr>
        <w:t xml:space="preserve">des Bundesministeriums für Digitales und Verkehr zur „Förderung zur Unterstützung des Gigabitausbaus der Telekommunikationsnetze in der Bundesrepublik Deutschland“ vom 31. März 2023 </w:t>
      </w:r>
      <w:r w:rsidR="00AB4A49" w:rsidRPr="007D47B3">
        <w:rPr>
          <w:rFonts w:ascii="Arial" w:hAnsi="Arial" w:cs="Arial"/>
        </w:rPr>
        <w:t>der aktuellen Richtlinie des Freistaats Thüringen sowie zukünftiger Richtlinien des Bundes sowie des Freistaats Thüringen</w:t>
      </w:r>
      <w:r w:rsidR="00C50CDE" w:rsidRPr="007D47B3">
        <w:rPr>
          <w:rFonts w:ascii="Arial" w:hAnsi="Arial" w:cs="Arial"/>
        </w:rPr>
        <w:t xml:space="preserve"> beschlossen</w:t>
      </w:r>
      <w:r w:rsidR="009979B6" w:rsidRPr="007D47B3">
        <w:rPr>
          <w:rFonts w:ascii="Arial" w:hAnsi="Arial" w:cs="Arial"/>
        </w:rPr>
        <w:t xml:space="preserve">, </w:t>
      </w:r>
      <w:r w:rsidR="00160F85" w:rsidRPr="007D47B3">
        <w:rPr>
          <w:rFonts w:ascii="Arial" w:hAnsi="Arial" w:cs="Arial"/>
        </w:rPr>
        <w:t>die freiwillige Aufgabe der Daseinsvorsorge der Breitbandversorgung / des Breitbandausbaus mittels Glasfaser</w:t>
      </w:r>
      <w:r w:rsidR="00C60233" w:rsidRPr="007D47B3">
        <w:rPr>
          <w:rFonts w:ascii="Arial" w:hAnsi="Arial" w:cs="Arial"/>
        </w:rPr>
        <w:t xml:space="preserve"> bzw. zukünftige</w:t>
      </w:r>
      <w:r w:rsidR="001612FF" w:rsidRPr="007D47B3">
        <w:rPr>
          <w:rFonts w:ascii="Arial" w:hAnsi="Arial" w:cs="Arial"/>
        </w:rPr>
        <w:t>r</w:t>
      </w:r>
      <w:r w:rsidR="00C60233" w:rsidRPr="007D47B3">
        <w:rPr>
          <w:rFonts w:ascii="Arial" w:hAnsi="Arial" w:cs="Arial"/>
        </w:rPr>
        <w:t xml:space="preserve"> neue</w:t>
      </w:r>
      <w:r w:rsidR="001612FF" w:rsidRPr="007D47B3">
        <w:rPr>
          <w:rFonts w:ascii="Arial" w:hAnsi="Arial" w:cs="Arial"/>
        </w:rPr>
        <w:t>r</w:t>
      </w:r>
      <w:r w:rsidR="00C60233" w:rsidRPr="007D47B3">
        <w:rPr>
          <w:rFonts w:ascii="Arial" w:hAnsi="Arial" w:cs="Arial"/>
        </w:rPr>
        <w:t xml:space="preserve"> Technologien</w:t>
      </w:r>
      <w:r w:rsidRPr="007D47B3">
        <w:rPr>
          <w:rFonts w:ascii="Arial" w:hAnsi="Arial" w:cs="Arial"/>
        </w:rPr>
        <w:t xml:space="preserve"> </w:t>
      </w:r>
      <w:r w:rsidR="00515542" w:rsidRPr="007D47B3">
        <w:rPr>
          <w:rFonts w:ascii="Arial" w:hAnsi="Arial" w:cs="Arial"/>
        </w:rPr>
        <w:t xml:space="preserve">auf </w:t>
      </w:r>
      <w:r w:rsidR="00E76805" w:rsidRPr="007D47B3">
        <w:rPr>
          <w:rFonts w:ascii="Arial" w:hAnsi="Arial" w:cs="Arial"/>
        </w:rPr>
        <w:t>den Kommunalen Energiezweckverband Thüringen</w:t>
      </w:r>
      <w:r w:rsidR="00515542" w:rsidRPr="007D47B3">
        <w:rPr>
          <w:rFonts w:ascii="Arial" w:hAnsi="Arial" w:cs="Arial"/>
        </w:rPr>
        <w:t xml:space="preserve"> (</w:t>
      </w:r>
      <w:r w:rsidR="00E76805" w:rsidRPr="007D47B3">
        <w:rPr>
          <w:rFonts w:ascii="Arial" w:hAnsi="Arial" w:cs="Arial"/>
        </w:rPr>
        <w:t>KET</w:t>
      </w:r>
      <w:r w:rsidR="00515542" w:rsidRPr="007D47B3">
        <w:rPr>
          <w:rFonts w:ascii="Arial" w:hAnsi="Arial" w:cs="Arial"/>
        </w:rPr>
        <w:t xml:space="preserve">) zu übertragen, da diese </w:t>
      </w:r>
      <w:r w:rsidR="004D46C1" w:rsidRPr="007D47B3">
        <w:rPr>
          <w:rFonts w:ascii="Arial" w:hAnsi="Arial" w:cs="Arial"/>
        </w:rPr>
        <w:t xml:space="preserve">Aufgabe </w:t>
      </w:r>
      <w:r w:rsidR="00515542" w:rsidRPr="007D47B3">
        <w:rPr>
          <w:rFonts w:ascii="Arial" w:hAnsi="Arial" w:cs="Arial"/>
        </w:rPr>
        <w:t xml:space="preserve">das Leistungsvermögen der Gemeinde/Stadt </w:t>
      </w:r>
      <w:r w:rsidR="009979B6" w:rsidRPr="007D47B3">
        <w:rPr>
          <w:rFonts w:ascii="Arial" w:hAnsi="Arial" w:cs="Arial"/>
        </w:rPr>
        <w:t>[●●●]</w:t>
      </w:r>
      <w:r w:rsidR="00515542" w:rsidRPr="007D47B3">
        <w:rPr>
          <w:rFonts w:ascii="Arial" w:hAnsi="Arial" w:cs="Arial"/>
        </w:rPr>
        <w:t xml:space="preserve"> übersteigt.</w:t>
      </w:r>
      <w:r w:rsidR="00E7141D" w:rsidRPr="007D47B3">
        <w:rPr>
          <w:rFonts w:ascii="Arial" w:hAnsi="Arial" w:cs="Arial"/>
        </w:rPr>
        <w:t xml:space="preserve"> </w:t>
      </w:r>
      <w:r w:rsidR="008B28EA" w:rsidRPr="007D47B3">
        <w:rPr>
          <w:rFonts w:ascii="Arial" w:hAnsi="Arial" w:cs="Arial"/>
        </w:rPr>
        <w:t>Der KET hat</w:t>
      </w:r>
      <w:r w:rsidR="00160F85" w:rsidRPr="007D47B3">
        <w:rPr>
          <w:rFonts w:ascii="Arial" w:hAnsi="Arial" w:cs="Arial"/>
        </w:rPr>
        <w:t xml:space="preserve"> zur Erfüllung dieser Aufgabe </w:t>
      </w:r>
      <w:r w:rsidR="008B28EA" w:rsidRPr="007D47B3">
        <w:rPr>
          <w:rFonts w:ascii="Arial" w:hAnsi="Arial" w:cs="Arial"/>
        </w:rPr>
        <w:t xml:space="preserve">wiederum </w:t>
      </w:r>
      <w:r w:rsidR="00160F85" w:rsidRPr="007D47B3">
        <w:rPr>
          <w:rFonts w:ascii="Arial" w:hAnsi="Arial" w:cs="Arial"/>
        </w:rPr>
        <w:t xml:space="preserve">die Thüringer Glasfasergesellschaft mbH (TGG) </w:t>
      </w:r>
      <w:r w:rsidR="008B28EA" w:rsidRPr="007D47B3">
        <w:rPr>
          <w:rFonts w:ascii="Arial" w:hAnsi="Arial" w:cs="Arial"/>
        </w:rPr>
        <w:t>gegründet</w:t>
      </w:r>
      <w:r w:rsidR="00160F85" w:rsidRPr="007D47B3">
        <w:rPr>
          <w:rFonts w:ascii="Arial" w:hAnsi="Arial" w:cs="Arial"/>
        </w:rPr>
        <w:t xml:space="preserve"> und </w:t>
      </w:r>
      <w:r w:rsidR="008B28EA" w:rsidRPr="007D47B3">
        <w:rPr>
          <w:rFonts w:ascii="Arial" w:hAnsi="Arial" w:cs="Arial"/>
        </w:rPr>
        <w:t xml:space="preserve">wird </w:t>
      </w:r>
      <w:r w:rsidR="00160F85" w:rsidRPr="007D47B3">
        <w:rPr>
          <w:rFonts w:ascii="Arial" w:hAnsi="Arial" w:cs="Arial"/>
        </w:rPr>
        <w:t>sich dieser zur Erfüllung dieser Aufgabe bedienen.</w:t>
      </w:r>
    </w:p>
    <w:p w14:paraId="689E0AED" w14:textId="77777777" w:rsidR="00973DBB" w:rsidRPr="007D47B3" w:rsidRDefault="00973DBB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12161CDD" w14:textId="77777777" w:rsidR="006F6FF5" w:rsidRPr="007D47B3" w:rsidRDefault="006F6FF5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755DF9F0" w14:textId="77777777" w:rsidR="006F6FF5" w:rsidRPr="007D47B3" w:rsidRDefault="00C50CDE" w:rsidP="007D47B3">
      <w:pPr>
        <w:pStyle w:val="KeinLeerraum"/>
        <w:spacing w:line="276" w:lineRule="auto"/>
        <w:jc w:val="both"/>
        <w:rPr>
          <w:rFonts w:ascii="Arial" w:hAnsi="Arial" w:cs="Arial"/>
          <w:i/>
          <w:color w:val="2E74B5"/>
        </w:rPr>
      </w:pPr>
      <w:r w:rsidRPr="007D47B3">
        <w:rPr>
          <w:rFonts w:ascii="Arial" w:hAnsi="Arial" w:cs="Arial"/>
        </w:rPr>
        <w:t>Hiermit beantrage ich als Ober-/Bürgermeister/in</w:t>
      </w:r>
      <w:r w:rsidRPr="007D47B3">
        <w:rPr>
          <w:rFonts w:ascii="Arial" w:hAnsi="Arial" w:cs="Arial"/>
          <w:vertAlign w:val="superscript"/>
        </w:rPr>
        <w:t xml:space="preserve"> </w:t>
      </w:r>
      <w:r w:rsidR="006F6FF5" w:rsidRPr="007D47B3">
        <w:rPr>
          <w:rFonts w:ascii="Arial" w:hAnsi="Arial" w:cs="Arial"/>
        </w:rPr>
        <w:t>der Gemeinde/Stadt</w:t>
      </w:r>
      <w:r w:rsidR="009979B6" w:rsidRPr="007D47B3">
        <w:rPr>
          <w:rFonts w:ascii="Arial" w:hAnsi="Arial" w:cs="Arial"/>
          <w:vertAlign w:val="superscript"/>
        </w:rPr>
        <w:t xml:space="preserve"> </w:t>
      </w:r>
      <w:r w:rsidR="009979B6" w:rsidRPr="007D47B3">
        <w:rPr>
          <w:rFonts w:ascii="Arial" w:hAnsi="Arial" w:cs="Arial"/>
        </w:rPr>
        <w:t>[●●●]</w:t>
      </w:r>
      <w:r w:rsidR="006F6FF5" w:rsidRPr="007D47B3">
        <w:rPr>
          <w:rFonts w:ascii="Arial" w:hAnsi="Arial" w:cs="Arial"/>
        </w:rPr>
        <w:t xml:space="preserve"> </w:t>
      </w:r>
      <w:r w:rsidRPr="007D47B3">
        <w:rPr>
          <w:rFonts w:ascii="Arial" w:hAnsi="Arial" w:cs="Arial"/>
        </w:rPr>
        <w:t xml:space="preserve">die Übernahme </w:t>
      </w:r>
      <w:r w:rsidR="006F6FF5" w:rsidRPr="007D47B3">
        <w:rPr>
          <w:rFonts w:ascii="Arial" w:hAnsi="Arial" w:cs="Arial"/>
        </w:rPr>
        <w:t xml:space="preserve">der freiwilligen Aufgabe </w:t>
      </w:r>
      <w:r w:rsidR="00160F85" w:rsidRPr="007D47B3">
        <w:rPr>
          <w:rFonts w:ascii="Arial" w:hAnsi="Arial" w:cs="Arial"/>
        </w:rPr>
        <w:t>der Daseinsvorsorge der Breitbandversorgung / des Breitbandausbaus mittels Glasfaser</w:t>
      </w:r>
      <w:r w:rsidRPr="007D47B3">
        <w:rPr>
          <w:rFonts w:ascii="Arial" w:hAnsi="Arial" w:cs="Arial"/>
        </w:rPr>
        <w:t xml:space="preserve"> </w:t>
      </w:r>
      <w:r w:rsidR="00C60233" w:rsidRPr="007D47B3">
        <w:rPr>
          <w:rFonts w:ascii="Arial" w:hAnsi="Arial" w:cs="Arial"/>
        </w:rPr>
        <w:t>bzw. zukünftige</w:t>
      </w:r>
      <w:r w:rsidR="001612FF" w:rsidRPr="007D47B3">
        <w:rPr>
          <w:rFonts w:ascii="Arial" w:hAnsi="Arial" w:cs="Arial"/>
        </w:rPr>
        <w:t>r</w:t>
      </w:r>
      <w:r w:rsidR="00C60233" w:rsidRPr="007D47B3">
        <w:rPr>
          <w:rFonts w:ascii="Arial" w:hAnsi="Arial" w:cs="Arial"/>
        </w:rPr>
        <w:t xml:space="preserve"> neue</w:t>
      </w:r>
      <w:r w:rsidR="001612FF" w:rsidRPr="007D47B3">
        <w:rPr>
          <w:rFonts w:ascii="Arial" w:hAnsi="Arial" w:cs="Arial"/>
        </w:rPr>
        <w:t>r</w:t>
      </w:r>
      <w:r w:rsidR="00C60233" w:rsidRPr="007D47B3">
        <w:rPr>
          <w:rFonts w:ascii="Arial" w:hAnsi="Arial" w:cs="Arial"/>
        </w:rPr>
        <w:t xml:space="preserve"> Technologien </w:t>
      </w:r>
      <w:r w:rsidRPr="007D47B3">
        <w:rPr>
          <w:rFonts w:ascii="Arial" w:hAnsi="Arial" w:cs="Arial"/>
        </w:rPr>
        <w:t>durch den Kommunalen Energiezweckverband Thüringen (KET). Als Anlage ist der Gemeinde/Stadt</w:t>
      </w:r>
      <w:r w:rsidR="003B6E67" w:rsidRPr="007D47B3">
        <w:rPr>
          <w:rFonts w:ascii="Arial" w:hAnsi="Arial" w:cs="Arial"/>
        </w:rPr>
        <w:t>rats</w:t>
      </w:r>
      <w:r w:rsidRPr="007D47B3">
        <w:rPr>
          <w:rFonts w:ascii="Arial" w:hAnsi="Arial" w:cs="Arial"/>
        </w:rPr>
        <w:t>-Beschluss im Original beigefügt.</w:t>
      </w:r>
    </w:p>
    <w:p w14:paraId="314A5A1C" w14:textId="77777777" w:rsidR="001A5845" w:rsidRPr="007D47B3" w:rsidRDefault="001A5845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0C6FA9A2" w14:textId="77777777" w:rsidR="006C6F6B" w:rsidRPr="007D47B3" w:rsidRDefault="006C6F6B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p w14:paraId="32CB6DF0" w14:textId="77777777" w:rsidR="008C3569" w:rsidRPr="007D47B3" w:rsidRDefault="008C3569" w:rsidP="007D47B3">
      <w:pPr>
        <w:pStyle w:val="KeinLeerraum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571F8" w14:textId="77777777" w:rsidR="001F21D4" w:rsidRPr="007D47B3" w:rsidRDefault="001F21D4" w:rsidP="007D47B3">
      <w:pPr>
        <w:pStyle w:val="KeinLeerraum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0321282" w14:textId="03DA0678" w:rsidR="00E2367C" w:rsidRPr="007D47B3" w:rsidRDefault="008C3569" w:rsidP="007D47B3">
      <w:pPr>
        <w:pStyle w:val="KeinLeerraum"/>
        <w:spacing w:line="276" w:lineRule="auto"/>
        <w:jc w:val="both"/>
        <w:rPr>
          <w:rFonts w:ascii="Arial" w:hAnsi="Arial" w:cs="Arial"/>
        </w:rPr>
      </w:pPr>
      <w:r w:rsidRPr="007D47B3">
        <w:rPr>
          <w:rFonts w:ascii="Arial" w:hAnsi="Arial" w:cs="Arial"/>
        </w:rPr>
        <w:t>........................................................................................</w:t>
      </w:r>
      <w:r w:rsidRPr="007D47B3">
        <w:rPr>
          <w:rFonts w:ascii="Arial" w:hAnsi="Arial" w:cs="Arial"/>
        </w:rPr>
        <w:br/>
      </w:r>
      <w:r w:rsidR="00A85E6A" w:rsidRPr="007D47B3">
        <w:rPr>
          <w:rFonts w:ascii="Arial" w:hAnsi="Arial" w:cs="Arial"/>
        </w:rPr>
        <w:t>Ober-/</w:t>
      </w:r>
      <w:r w:rsidRPr="007D47B3">
        <w:rPr>
          <w:rFonts w:ascii="Arial" w:hAnsi="Arial" w:cs="Arial"/>
        </w:rPr>
        <w:t>Bürgermeister/</w:t>
      </w:r>
      <w:r w:rsidR="0034175D" w:rsidRPr="007D47B3">
        <w:rPr>
          <w:rFonts w:ascii="Arial" w:hAnsi="Arial" w:cs="Arial"/>
        </w:rPr>
        <w:t>-</w:t>
      </w:r>
      <w:r w:rsidRPr="007D47B3">
        <w:rPr>
          <w:rFonts w:ascii="Arial" w:hAnsi="Arial" w:cs="Arial"/>
        </w:rPr>
        <w:t>in</w:t>
      </w:r>
      <w:r w:rsidR="002F1593" w:rsidRPr="007D47B3">
        <w:rPr>
          <w:rFonts w:ascii="Arial" w:hAnsi="Arial" w:cs="Arial"/>
        </w:rPr>
        <w:t xml:space="preserve"> </w:t>
      </w:r>
      <w:r w:rsidRPr="007D47B3">
        <w:rPr>
          <w:rFonts w:ascii="Arial" w:hAnsi="Arial" w:cs="Arial"/>
        </w:rPr>
        <w:t>der Gemeinde/Stadt</w:t>
      </w:r>
      <w:r w:rsidRPr="007D47B3">
        <w:rPr>
          <w:rFonts w:ascii="Arial" w:hAnsi="Arial" w:cs="Arial"/>
        </w:rPr>
        <w:tab/>
      </w:r>
      <w:r w:rsidRPr="007D47B3">
        <w:rPr>
          <w:rFonts w:ascii="Arial" w:hAnsi="Arial" w:cs="Arial"/>
        </w:rPr>
        <w:tab/>
      </w:r>
      <w:r w:rsidRPr="007D47B3">
        <w:rPr>
          <w:rFonts w:ascii="Arial" w:hAnsi="Arial" w:cs="Arial"/>
        </w:rPr>
        <w:tab/>
      </w:r>
      <w:r w:rsidRPr="007D47B3">
        <w:rPr>
          <w:rFonts w:ascii="Arial" w:hAnsi="Arial" w:cs="Arial"/>
        </w:rPr>
        <w:tab/>
      </w:r>
      <w:r w:rsidRPr="007D47B3">
        <w:rPr>
          <w:rFonts w:ascii="Arial" w:hAnsi="Arial" w:cs="Arial"/>
        </w:rPr>
        <w:tab/>
      </w:r>
      <w:r w:rsidR="00B86DC1" w:rsidRPr="007D47B3">
        <w:rPr>
          <w:rFonts w:ascii="Arial" w:hAnsi="Arial" w:cs="Arial"/>
        </w:rPr>
        <w:tab/>
      </w:r>
      <w:r w:rsidRPr="007D47B3">
        <w:rPr>
          <w:rFonts w:ascii="Arial" w:hAnsi="Arial" w:cs="Arial"/>
        </w:rPr>
        <w:t>(Siegel)</w:t>
      </w:r>
    </w:p>
    <w:p w14:paraId="3BFCCFC8" w14:textId="77777777" w:rsidR="001F21D4" w:rsidRPr="007D47B3" w:rsidRDefault="001F21D4" w:rsidP="007D47B3">
      <w:pPr>
        <w:pStyle w:val="KeinLeerraum"/>
        <w:spacing w:line="276" w:lineRule="auto"/>
        <w:jc w:val="both"/>
        <w:rPr>
          <w:rFonts w:ascii="Arial" w:hAnsi="Arial" w:cs="Arial"/>
        </w:rPr>
      </w:pPr>
    </w:p>
    <w:sectPr w:rsidR="001F21D4" w:rsidRPr="007D47B3" w:rsidSect="00BA5038">
      <w:headerReference w:type="default" r:id="rId8"/>
      <w:footerReference w:type="even" r:id="rId9"/>
      <w:footerReference w:type="first" r:id="rId10"/>
      <w:pgSz w:w="11907" w:h="16840" w:code="9"/>
      <w:pgMar w:top="1701" w:right="1134" w:bottom="1701" w:left="1701" w:header="567" w:footer="851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23B9" w14:textId="77777777" w:rsidR="004F1968" w:rsidRDefault="004F1968">
      <w:r>
        <w:separator/>
      </w:r>
    </w:p>
  </w:endnote>
  <w:endnote w:type="continuationSeparator" w:id="0">
    <w:p w14:paraId="0498C04B" w14:textId="77777777" w:rsidR="004F1968" w:rsidRDefault="004F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B8C0B" w14:textId="77777777" w:rsidR="001D0ECA" w:rsidRDefault="001D0EC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28A8570B" w14:textId="77777777" w:rsidR="001D0ECA" w:rsidRDefault="001D0EC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2CE5" w14:textId="77777777" w:rsidR="001D0ECA" w:rsidRPr="006C6F6B" w:rsidRDefault="001D0ECA" w:rsidP="006C6F6B">
    <w:pPr>
      <w:pStyle w:val="Fuzeile"/>
      <w:jc w:val="center"/>
      <w:rPr>
        <w:sz w:val="16"/>
        <w:szCs w:val="16"/>
      </w:rPr>
    </w:pPr>
    <w:r w:rsidRPr="006C6F6B">
      <w:rPr>
        <w:sz w:val="16"/>
        <w:szCs w:val="16"/>
      </w:rPr>
      <w:t>Beschlussvorschlag (</w:t>
    </w:r>
    <w:r>
      <w:rPr>
        <w:sz w:val="16"/>
        <w:szCs w:val="16"/>
      </w:rPr>
      <w:t>Erhöhung der Beteiligung am KET</w:t>
    </w:r>
    <w:r w:rsidRPr="006C6F6B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FB3A" w14:textId="77777777" w:rsidR="004F1968" w:rsidRDefault="004F1968">
      <w:r>
        <w:separator/>
      </w:r>
    </w:p>
  </w:footnote>
  <w:footnote w:type="continuationSeparator" w:id="0">
    <w:p w14:paraId="1695F5A5" w14:textId="77777777" w:rsidR="004F1968" w:rsidRDefault="004F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6D6E" w14:textId="77777777" w:rsidR="00D255B5" w:rsidRPr="002F1593" w:rsidRDefault="00D255B5" w:rsidP="006D7BB1">
    <w:pPr>
      <w:pStyle w:val="Kopfzeile"/>
      <w:jc w:val="left"/>
      <w:rPr>
        <w:rFonts w:ascii="Arial" w:hAnsi="Arial" w:cs="Arial"/>
        <w:b w:val="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3A1AF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1636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127C0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E6F95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D6B1E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C484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6764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4E1A7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8917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EC398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B4A53"/>
    <w:multiLevelType w:val="multilevel"/>
    <w:tmpl w:val="64883B04"/>
    <w:styleLink w:val="GleissPrambelListenformat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2"/>
      </w:rPr>
    </w:lvl>
  </w:abstractNum>
  <w:abstractNum w:abstractNumId="11" w15:restartNumberingAfterBreak="0">
    <w:nsid w:val="070D24B0"/>
    <w:multiLevelType w:val="multilevel"/>
    <w:tmpl w:val="D3BEDC46"/>
    <w:name w:val="GLUeberschriften"/>
    <w:lvl w:ilvl="0">
      <w:start w:val="1"/>
      <w:numFmt w:val="upperLetter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decimal"/>
      <w:pStyle w:val="berschrift4"/>
      <w:lvlText w:val="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4">
      <w:start w:val="1"/>
      <w:numFmt w:val="decimal"/>
      <w:pStyle w:val="berschrift5"/>
      <w:lvlText w:val="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5">
      <w:start w:val="1"/>
      <w:numFmt w:val="lowerLetter"/>
      <w:pStyle w:val="berschrift6"/>
      <w:lvlText w:val="%6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6">
      <w:start w:val="27"/>
      <w:numFmt w:val="lowerLetter"/>
      <w:pStyle w:val="berschrift7"/>
      <w:lvlText w:val="%7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7">
      <w:start w:val="1"/>
      <w:numFmt w:val="decimal"/>
      <w:pStyle w:val="berschrift8"/>
      <w:lvlText w:val="(%8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8">
      <w:start w:val="1"/>
      <w:numFmt w:val="lowerLetter"/>
      <w:pStyle w:val="berschrift9"/>
      <w:lvlText w:val="(%9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2" w15:restartNumberingAfterBreak="0">
    <w:nsid w:val="08084A56"/>
    <w:multiLevelType w:val="hybridMultilevel"/>
    <w:tmpl w:val="2118F5F4"/>
    <w:lvl w:ilvl="0" w:tplc="28B646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AF342EE"/>
    <w:multiLevelType w:val="multilevel"/>
    <w:tmpl w:val="4F20DC94"/>
    <w:lvl w:ilvl="0">
      <w:start w:val="1"/>
      <w:numFmt w:val="decimal"/>
      <w:pStyle w:val="Annex1"/>
      <w:suff w:val="space"/>
      <w:lvlText w:val="Annex %1"/>
      <w:lvlJc w:val="left"/>
      <w:pPr>
        <w:ind w:left="0" w:firstLine="0"/>
      </w:pPr>
      <w:rPr>
        <w:rFonts w:hint="default"/>
        <w:b/>
        <w:i w:val="0"/>
        <w:cap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2"/>
        <w:szCs w:val="24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4">
      <w:start w:val="1"/>
      <w:numFmt w:val="decimal"/>
      <w:lvlText w:val="%2.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5">
      <w:start w:val="1"/>
      <w:numFmt w:val="decimal"/>
      <w:lvlText w:val="%2.%3.%4.%5.%6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16"/>
        <w:szCs w:val="24"/>
      </w:rPr>
    </w:lvl>
    <w:lvl w:ilvl="6">
      <w:start w:val="1"/>
      <w:numFmt w:val="decimal"/>
      <w:lvlText w:val="%2.%3.%4.%5.%6.%7"/>
      <w:lvlJc w:val="left"/>
      <w:pPr>
        <w:tabs>
          <w:tab w:val="num" w:pos="2126"/>
        </w:tabs>
        <w:ind w:left="2126" w:hanging="708"/>
      </w:pPr>
      <w:rPr>
        <w:rFonts w:ascii="Times New Roman" w:hAnsi="Times New Roman" w:hint="default"/>
        <w:b w:val="0"/>
        <w:i w:val="0"/>
        <w:sz w:val="16"/>
        <w:szCs w:val="24"/>
      </w:rPr>
    </w:lvl>
    <w:lvl w:ilvl="7">
      <w:start w:val="1"/>
      <w:numFmt w:val="lowerLetter"/>
      <w:lvlText w:val="%8."/>
      <w:lvlJc w:val="left"/>
      <w:pPr>
        <w:tabs>
          <w:tab w:val="num" w:pos="2126"/>
        </w:tabs>
        <w:ind w:left="2126" w:hanging="425"/>
      </w:pPr>
      <w:rPr>
        <w:rFonts w:ascii="Times New Roman" w:hAnsi="Times New Roman" w:hint="default"/>
        <w:b w:val="0"/>
        <w:i w:val="0"/>
        <w:sz w:val="22"/>
        <w:szCs w:val="24"/>
      </w:rPr>
    </w:lvl>
    <w:lvl w:ilvl="8">
      <w:start w:val="27"/>
      <w:numFmt w:val="lowerLetter"/>
      <w:lvlText w:val="%9."/>
      <w:lvlJc w:val="left"/>
      <w:pPr>
        <w:tabs>
          <w:tab w:val="num" w:pos="2835"/>
        </w:tabs>
        <w:ind w:left="2835" w:hanging="709"/>
      </w:pPr>
      <w:rPr>
        <w:rFonts w:ascii="Times New Roman" w:hAnsi="Times New Roman" w:hint="default"/>
        <w:b w:val="0"/>
        <w:i w:val="0"/>
        <w:sz w:val="22"/>
        <w:szCs w:val="24"/>
      </w:rPr>
    </w:lvl>
  </w:abstractNum>
  <w:abstractNum w:abstractNumId="14" w15:restartNumberingAfterBreak="0">
    <w:nsid w:val="1BCB64A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5D34D87"/>
    <w:multiLevelType w:val="multilevel"/>
    <w:tmpl w:val="55D2E734"/>
    <w:styleLink w:val="GleissListenformatRechts"/>
    <w:lvl w:ilvl="0">
      <w:start w:val="1"/>
      <w:numFmt w:val="upperRoman"/>
      <w:pStyle w:val="GleissListeI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GleissListe1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GleissListe11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GleissListe111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pStyle w:val="GleissListea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pStyle w:val="GleissListeaa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pStyle w:val="GleissListe10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pStyle w:val="GleissListea0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pStyle w:val="GleissListei0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16" w15:restartNumberingAfterBreak="0">
    <w:nsid w:val="2E6A589C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649514A"/>
    <w:multiLevelType w:val="hybridMultilevel"/>
    <w:tmpl w:val="9800C972"/>
    <w:lvl w:ilvl="0" w:tplc="D68AF95A">
      <w:start w:val="1"/>
      <w:numFmt w:val="bullet"/>
      <w:pStyle w:val="GleissTabAufzaehlung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8331F"/>
    <w:multiLevelType w:val="multilevel"/>
    <w:tmpl w:val="B8F405C8"/>
    <w:lvl w:ilvl="0">
      <w:start w:val="1"/>
      <w:numFmt w:val="decimal"/>
      <w:pStyle w:val="ANLAGE1"/>
      <w:suff w:val="space"/>
      <w:lvlText w:val="Anlage %1"/>
      <w:lvlJc w:val="left"/>
      <w:pPr>
        <w:ind w:left="0" w:firstLine="0"/>
      </w:pPr>
      <w:rPr>
        <w:rFonts w:hint="default"/>
        <w:b/>
        <w:i w:val="0"/>
        <w:cap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2"/>
        <w:szCs w:val="24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4">
      <w:start w:val="1"/>
      <w:numFmt w:val="decimal"/>
      <w:lvlText w:val="%2.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18"/>
        <w:szCs w:val="24"/>
      </w:rPr>
    </w:lvl>
    <w:lvl w:ilvl="5">
      <w:start w:val="1"/>
      <w:numFmt w:val="decimal"/>
      <w:lvlText w:val="%2.%3.%4.%5.%6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16"/>
        <w:szCs w:val="24"/>
      </w:rPr>
    </w:lvl>
    <w:lvl w:ilvl="6">
      <w:start w:val="1"/>
      <w:numFmt w:val="decimal"/>
      <w:lvlText w:val="%2.%3.%4.%5.%6.%7"/>
      <w:lvlJc w:val="left"/>
      <w:pPr>
        <w:tabs>
          <w:tab w:val="num" w:pos="2126"/>
        </w:tabs>
        <w:ind w:left="2126" w:hanging="708"/>
      </w:pPr>
      <w:rPr>
        <w:rFonts w:ascii="Times New Roman" w:hAnsi="Times New Roman" w:hint="default"/>
        <w:b w:val="0"/>
        <w:i w:val="0"/>
        <w:sz w:val="16"/>
        <w:szCs w:val="24"/>
      </w:rPr>
    </w:lvl>
    <w:lvl w:ilvl="7">
      <w:start w:val="1"/>
      <w:numFmt w:val="lowerLetter"/>
      <w:lvlText w:val="%8."/>
      <w:lvlJc w:val="left"/>
      <w:pPr>
        <w:tabs>
          <w:tab w:val="num" w:pos="2126"/>
        </w:tabs>
        <w:ind w:left="2126" w:hanging="425"/>
      </w:pPr>
      <w:rPr>
        <w:rFonts w:ascii="Times New Roman" w:hAnsi="Times New Roman" w:hint="default"/>
        <w:b w:val="0"/>
        <w:i w:val="0"/>
        <w:sz w:val="22"/>
        <w:szCs w:val="24"/>
      </w:rPr>
    </w:lvl>
    <w:lvl w:ilvl="8">
      <w:start w:val="27"/>
      <w:numFmt w:val="lowerLetter"/>
      <w:lvlText w:val="%9."/>
      <w:lvlJc w:val="left"/>
      <w:pPr>
        <w:tabs>
          <w:tab w:val="num" w:pos="2835"/>
        </w:tabs>
        <w:ind w:left="2835" w:hanging="709"/>
      </w:pPr>
      <w:rPr>
        <w:rFonts w:ascii="Times New Roman" w:hAnsi="Times New Roman" w:hint="default"/>
        <w:b w:val="0"/>
        <w:i w:val="0"/>
        <w:sz w:val="22"/>
        <w:szCs w:val="24"/>
      </w:rPr>
    </w:lvl>
  </w:abstractNum>
  <w:abstractNum w:abstractNumId="19" w15:restartNumberingAfterBreak="0">
    <w:nsid w:val="3A6F740E"/>
    <w:multiLevelType w:val="multilevel"/>
    <w:tmpl w:val="17825070"/>
    <w:lvl w:ilvl="0">
      <w:start w:val="1"/>
      <w:numFmt w:val="upperLetter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>
      <w:start w:val="1"/>
      <w:numFmt w:val="upperRoman"/>
      <w:pStyle w:val="A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2">
      <w:start w:val="1"/>
      <w:numFmt w:val="decimal"/>
      <w:pStyle w:val="A3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decimal"/>
      <w:pStyle w:val="A4"/>
      <w:lvlText w:val="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4">
      <w:start w:val="1"/>
      <w:numFmt w:val="decimal"/>
      <w:pStyle w:val="A5"/>
      <w:lvlText w:val="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5">
      <w:start w:val="1"/>
      <w:numFmt w:val="lowerLetter"/>
      <w:pStyle w:val="A6"/>
      <w:lvlText w:val="%6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6">
      <w:start w:val="27"/>
      <w:numFmt w:val="lowerLetter"/>
      <w:pStyle w:val="A7"/>
      <w:lvlText w:val="%7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7">
      <w:start w:val="1"/>
      <w:numFmt w:val="decimal"/>
      <w:pStyle w:val="A8"/>
      <w:lvlText w:val="(%8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8">
      <w:start w:val="1"/>
      <w:numFmt w:val="lowerLetter"/>
      <w:pStyle w:val="A9"/>
      <w:lvlText w:val="(%9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20" w15:restartNumberingAfterBreak="0">
    <w:nsid w:val="41E35134"/>
    <w:multiLevelType w:val="singleLevel"/>
    <w:tmpl w:val="24764946"/>
    <w:lvl w:ilvl="0">
      <w:start w:val="1"/>
      <w:numFmt w:val="bullet"/>
      <w:pStyle w:val="Aufzaehlung"/>
      <w:lvlText w:val="─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16"/>
      </w:rPr>
    </w:lvl>
  </w:abstractNum>
  <w:abstractNum w:abstractNumId="21" w15:restartNumberingAfterBreak="0">
    <w:nsid w:val="46F973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2D5320"/>
    <w:multiLevelType w:val="hybridMultilevel"/>
    <w:tmpl w:val="B018084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B49E2"/>
    <w:multiLevelType w:val="multilevel"/>
    <w:tmpl w:val="F0D0E906"/>
    <w:lvl w:ilvl="0">
      <w:start w:val="1"/>
      <w:numFmt w:val="upperLetter"/>
      <w:pStyle w:val="ANNEXA"/>
      <w:suff w:val="space"/>
      <w:lvlText w:val="Annex %1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24" w15:restartNumberingAfterBreak="0">
    <w:nsid w:val="5656730D"/>
    <w:multiLevelType w:val="singleLevel"/>
    <w:tmpl w:val="C29A1FBC"/>
    <w:lvl w:ilvl="0">
      <w:start w:val="1"/>
      <w:numFmt w:val="bullet"/>
      <w:pStyle w:val="AufzaehlungEnde"/>
      <w:lvlText w:val="─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16"/>
      </w:rPr>
    </w:lvl>
  </w:abstractNum>
  <w:abstractNum w:abstractNumId="25" w15:restartNumberingAfterBreak="0">
    <w:nsid w:val="65217546"/>
    <w:multiLevelType w:val="multilevel"/>
    <w:tmpl w:val="B1A470EE"/>
    <w:lvl w:ilvl="0">
      <w:start w:val="1"/>
      <w:numFmt w:val="upperRoman"/>
      <w:pStyle w:val="IGleissLis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abstractNum w:abstractNumId="26" w15:restartNumberingAfterBreak="0">
    <w:nsid w:val="6E5E4FEA"/>
    <w:multiLevelType w:val="multilevel"/>
    <w:tmpl w:val="3B7ED7A8"/>
    <w:lvl w:ilvl="0">
      <w:start w:val="1"/>
      <w:numFmt w:val="upperLetter"/>
      <w:pStyle w:val="AnlageA"/>
      <w:suff w:val="space"/>
      <w:lvlText w:val="Anlage %1"/>
      <w:lvlJc w:val="left"/>
      <w:pPr>
        <w:ind w:left="567" w:hanging="567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27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sz w:val="22"/>
      </w:rPr>
    </w:lvl>
    <w:lvl w:ilvl="7">
      <w:start w:val="1"/>
      <w:numFmt w:val="lowerLett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567"/>
      </w:pPr>
      <w:rPr>
        <w:rFonts w:hint="default"/>
        <w:sz w:val="22"/>
      </w:r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0"/>
  </w:num>
  <w:num w:numId="5">
    <w:abstractNumId w:val="2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0"/>
  </w:num>
  <w:num w:numId="13">
    <w:abstractNumId w:val="17"/>
  </w:num>
  <w:num w:numId="14">
    <w:abstractNumId w:val="25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9"/>
  </w:num>
  <w:num w:numId="21">
    <w:abstractNumId w:val="11"/>
  </w:num>
  <w:num w:numId="22">
    <w:abstractNumId w:val="18"/>
  </w:num>
  <w:num w:numId="23">
    <w:abstractNumId w:val="26"/>
  </w:num>
  <w:num w:numId="24">
    <w:abstractNumId w:val="13"/>
  </w:num>
  <w:num w:numId="25">
    <w:abstractNumId w:val="23"/>
  </w:num>
  <w:num w:numId="26">
    <w:abstractNumId w:val="15"/>
  </w:num>
  <w:num w:numId="27">
    <w:abstractNumId w:val="12"/>
  </w:num>
  <w:num w:numId="28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1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567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escription" w:val="KET - Beschlussvorlage Aufgabenübertragung auf TGG"/>
    <w:docVar w:name="DocNumberVersion" w:val="4471612v1"/>
    <w:docVar w:name="DokumentenNummerVersion" w:val="5170367001"/>
  </w:docVars>
  <w:rsids>
    <w:rsidRoot w:val="006C6F6B"/>
    <w:rsid w:val="000046E8"/>
    <w:rsid w:val="0000641A"/>
    <w:rsid w:val="0001220E"/>
    <w:rsid w:val="00057685"/>
    <w:rsid w:val="00082017"/>
    <w:rsid w:val="00092D17"/>
    <w:rsid w:val="00093853"/>
    <w:rsid w:val="000C1C9D"/>
    <w:rsid w:val="000C5C2E"/>
    <w:rsid w:val="000D0193"/>
    <w:rsid w:val="000D060A"/>
    <w:rsid w:val="000D4CF8"/>
    <w:rsid w:val="000D6DD0"/>
    <w:rsid w:val="000D738D"/>
    <w:rsid w:val="000E697C"/>
    <w:rsid w:val="000F388C"/>
    <w:rsid w:val="001002EC"/>
    <w:rsid w:val="00102F26"/>
    <w:rsid w:val="00106374"/>
    <w:rsid w:val="0011042F"/>
    <w:rsid w:val="00111E54"/>
    <w:rsid w:val="00133E0D"/>
    <w:rsid w:val="001348E0"/>
    <w:rsid w:val="001456B1"/>
    <w:rsid w:val="00153418"/>
    <w:rsid w:val="00153745"/>
    <w:rsid w:val="00160F85"/>
    <w:rsid w:val="001612FF"/>
    <w:rsid w:val="00163CAE"/>
    <w:rsid w:val="001A5845"/>
    <w:rsid w:val="001B3C01"/>
    <w:rsid w:val="001D0ECA"/>
    <w:rsid w:val="001E0AA9"/>
    <w:rsid w:val="001E463B"/>
    <w:rsid w:val="001F21D4"/>
    <w:rsid w:val="001F70EE"/>
    <w:rsid w:val="00200BBA"/>
    <w:rsid w:val="00205EFD"/>
    <w:rsid w:val="00215821"/>
    <w:rsid w:val="002211F1"/>
    <w:rsid w:val="002520BC"/>
    <w:rsid w:val="002928D4"/>
    <w:rsid w:val="002A6847"/>
    <w:rsid w:val="002B66A2"/>
    <w:rsid w:val="002C4CEE"/>
    <w:rsid w:val="002C647E"/>
    <w:rsid w:val="002D3E45"/>
    <w:rsid w:val="002E2074"/>
    <w:rsid w:val="002E7C1C"/>
    <w:rsid w:val="002F1593"/>
    <w:rsid w:val="002F19BD"/>
    <w:rsid w:val="00315CCA"/>
    <w:rsid w:val="00321B97"/>
    <w:rsid w:val="003327E6"/>
    <w:rsid w:val="0034175D"/>
    <w:rsid w:val="003439FD"/>
    <w:rsid w:val="00350240"/>
    <w:rsid w:val="00353EF9"/>
    <w:rsid w:val="0036005C"/>
    <w:rsid w:val="003640EC"/>
    <w:rsid w:val="0037090C"/>
    <w:rsid w:val="00381DE0"/>
    <w:rsid w:val="00384C86"/>
    <w:rsid w:val="003A1FB3"/>
    <w:rsid w:val="003B0D9E"/>
    <w:rsid w:val="003B6E67"/>
    <w:rsid w:val="00411FD9"/>
    <w:rsid w:val="00414FCE"/>
    <w:rsid w:val="004152E8"/>
    <w:rsid w:val="004313E9"/>
    <w:rsid w:val="00434DDF"/>
    <w:rsid w:val="00435252"/>
    <w:rsid w:val="004453F1"/>
    <w:rsid w:val="00456A06"/>
    <w:rsid w:val="0046560D"/>
    <w:rsid w:val="004718F8"/>
    <w:rsid w:val="00482F76"/>
    <w:rsid w:val="0049051C"/>
    <w:rsid w:val="0049194B"/>
    <w:rsid w:val="0049321C"/>
    <w:rsid w:val="004B0D8A"/>
    <w:rsid w:val="004B436C"/>
    <w:rsid w:val="004D119B"/>
    <w:rsid w:val="004D46C1"/>
    <w:rsid w:val="004D4A88"/>
    <w:rsid w:val="004E0AD7"/>
    <w:rsid w:val="004E47EC"/>
    <w:rsid w:val="004F1968"/>
    <w:rsid w:val="004F1CA5"/>
    <w:rsid w:val="00500F73"/>
    <w:rsid w:val="005044A8"/>
    <w:rsid w:val="00511804"/>
    <w:rsid w:val="00512F10"/>
    <w:rsid w:val="00514FCA"/>
    <w:rsid w:val="00515542"/>
    <w:rsid w:val="00535A01"/>
    <w:rsid w:val="00535C5D"/>
    <w:rsid w:val="00537905"/>
    <w:rsid w:val="005462D7"/>
    <w:rsid w:val="00550DD0"/>
    <w:rsid w:val="00554008"/>
    <w:rsid w:val="00581496"/>
    <w:rsid w:val="00591E3B"/>
    <w:rsid w:val="005A1BF6"/>
    <w:rsid w:val="005B68D1"/>
    <w:rsid w:val="005C7A90"/>
    <w:rsid w:val="005D427F"/>
    <w:rsid w:val="005D67C2"/>
    <w:rsid w:val="005E14FF"/>
    <w:rsid w:val="005E16C3"/>
    <w:rsid w:val="005F0677"/>
    <w:rsid w:val="005F52AB"/>
    <w:rsid w:val="00617C94"/>
    <w:rsid w:val="00625059"/>
    <w:rsid w:val="00643246"/>
    <w:rsid w:val="0065182F"/>
    <w:rsid w:val="006554F6"/>
    <w:rsid w:val="0067048C"/>
    <w:rsid w:val="0068774B"/>
    <w:rsid w:val="006C0136"/>
    <w:rsid w:val="006C6F6B"/>
    <w:rsid w:val="006D7BB1"/>
    <w:rsid w:val="006E374F"/>
    <w:rsid w:val="006F2FA4"/>
    <w:rsid w:val="006F3891"/>
    <w:rsid w:val="006F6FF5"/>
    <w:rsid w:val="00700158"/>
    <w:rsid w:val="00704EC6"/>
    <w:rsid w:val="00716FED"/>
    <w:rsid w:val="007264B2"/>
    <w:rsid w:val="00726F9F"/>
    <w:rsid w:val="007613EE"/>
    <w:rsid w:val="00762204"/>
    <w:rsid w:val="007642A7"/>
    <w:rsid w:val="00771294"/>
    <w:rsid w:val="00790A09"/>
    <w:rsid w:val="00791423"/>
    <w:rsid w:val="00792F5D"/>
    <w:rsid w:val="00796232"/>
    <w:rsid w:val="007B715B"/>
    <w:rsid w:val="007C06F4"/>
    <w:rsid w:val="007C1B08"/>
    <w:rsid w:val="007C4290"/>
    <w:rsid w:val="007D0BBC"/>
    <w:rsid w:val="007D1295"/>
    <w:rsid w:val="007D47B3"/>
    <w:rsid w:val="007E2ADE"/>
    <w:rsid w:val="007F080A"/>
    <w:rsid w:val="007F33C6"/>
    <w:rsid w:val="007F68CD"/>
    <w:rsid w:val="008076AF"/>
    <w:rsid w:val="00810982"/>
    <w:rsid w:val="008164C3"/>
    <w:rsid w:val="00824FBC"/>
    <w:rsid w:val="00833B09"/>
    <w:rsid w:val="008421C0"/>
    <w:rsid w:val="0085416C"/>
    <w:rsid w:val="0085537D"/>
    <w:rsid w:val="00856F00"/>
    <w:rsid w:val="00866021"/>
    <w:rsid w:val="008721BC"/>
    <w:rsid w:val="00877BA1"/>
    <w:rsid w:val="00885A14"/>
    <w:rsid w:val="0089343C"/>
    <w:rsid w:val="00896544"/>
    <w:rsid w:val="008B28EA"/>
    <w:rsid w:val="008B466F"/>
    <w:rsid w:val="008C3569"/>
    <w:rsid w:val="008C564E"/>
    <w:rsid w:val="008D48D5"/>
    <w:rsid w:val="008D4F55"/>
    <w:rsid w:val="008E4307"/>
    <w:rsid w:val="008E74E6"/>
    <w:rsid w:val="008E7A77"/>
    <w:rsid w:val="008F74A3"/>
    <w:rsid w:val="00923BCA"/>
    <w:rsid w:val="0092433A"/>
    <w:rsid w:val="00934169"/>
    <w:rsid w:val="00940482"/>
    <w:rsid w:val="009508CF"/>
    <w:rsid w:val="00963EC8"/>
    <w:rsid w:val="00964AD3"/>
    <w:rsid w:val="00973DBB"/>
    <w:rsid w:val="00974AC3"/>
    <w:rsid w:val="00976C58"/>
    <w:rsid w:val="00981D08"/>
    <w:rsid w:val="00987A2A"/>
    <w:rsid w:val="009903B5"/>
    <w:rsid w:val="009979B6"/>
    <w:rsid w:val="009A633A"/>
    <w:rsid w:val="009B2124"/>
    <w:rsid w:val="009B31B9"/>
    <w:rsid w:val="009B701A"/>
    <w:rsid w:val="009E106C"/>
    <w:rsid w:val="009E20D2"/>
    <w:rsid w:val="009F1B10"/>
    <w:rsid w:val="009F596D"/>
    <w:rsid w:val="00A00123"/>
    <w:rsid w:val="00A0429F"/>
    <w:rsid w:val="00A1411C"/>
    <w:rsid w:val="00A249CF"/>
    <w:rsid w:val="00A2674D"/>
    <w:rsid w:val="00A4427E"/>
    <w:rsid w:val="00A515AA"/>
    <w:rsid w:val="00A62409"/>
    <w:rsid w:val="00A64637"/>
    <w:rsid w:val="00A651CA"/>
    <w:rsid w:val="00A76393"/>
    <w:rsid w:val="00A822D6"/>
    <w:rsid w:val="00A82964"/>
    <w:rsid w:val="00A85E6A"/>
    <w:rsid w:val="00A92FFA"/>
    <w:rsid w:val="00A947AC"/>
    <w:rsid w:val="00AA07CD"/>
    <w:rsid w:val="00AA3755"/>
    <w:rsid w:val="00AB3783"/>
    <w:rsid w:val="00AB4A49"/>
    <w:rsid w:val="00AB7BCF"/>
    <w:rsid w:val="00AD12DC"/>
    <w:rsid w:val="00AD6B41"/>
    <w:rsid w:val="00AE139A"/>
    <w:rsid w:val="00AE26EF"/>
    <w:rsid w:val="00AE4315"/>
    <w:rsid w:val="00AE59E1"/>
    <w:rsid w:val="00B16C1F"/>
    <w:rsid w:val="00B475C3"/>
    <w:rsid w:val="00B61719"/>
    <w:rsid w:val="00B62AE2"/>
    <w:rsid w:val="00B65D31"/>
    <w:rsid w:val="00B668F0"/>
    <w:rsid w:val="00B70158"/>
    <w:rsid w:val="00B80660"/>
    <w:rsid w:val="00B81C3C"/>
    <w:rsid w:val="00B83AE4"/>
    <w:rsid w:val="00B8659A"/>
    <w:rsid w:val="00B86DC1"/>
    <w:rsid w:val="00B93A9E"/>
    <w:rsid w:val="00B94BA6"/>
    <w:rsid w:val="00B94EC3"/>
    <w:rsid w:val="00B96E43"/>
    <w:rsid w:val="00BA5038"/>
    <w:rsid w:val="00BC59C2"/>
    <w:rsid w:val="00BC5A26"/>
    <w:rsid w:val="00BC667D"/>
    <w:rsid w:val="00BD0F17"/>
    <w:rsid w:val="00BD6AC0"/>
    <w:rsid w:val="00BF1B91"/>
    <w:rsid w:val="00BF299E"/>
    <w:rsid w:val="00C04650"/>
    <w:rsid w:val="00C1525F"/>
    <w:rsid w:val="00C16E25"/>
    <w:rsid w:val="00C263C8"/>
    <w:rsid w:val="00C26E74"/>
    <w:rsid w:val="00C40185"/>
    <w:rsid w:val="00C42EFA"/>
    <w:rsid w:val="00C50CDE"/>
    <w:rsid w:val="00C524BD"/>
    <w:rsid w:val="00C55D75"/>
    <w:rsid w:val="00C60233"/>
    <w:rsid w:val="00C60DA3"/>
    <w:rsid w:val="00C70DB4"/>
    <w:rsid w:val="00C72883"/>
    <w:rsid w:val="00C81575"/>
    <w:rsid w:val="00C96377"/>
    <w:rsid w:val="00C97867"/>
    <w:rsid w:val="00CA3A26"/>
    <w:rsid w:val="00CD33B4"/>
    <w:rsid w:val="00CD6468"/>
    <w:rsid w:val="00CE4AE5"/>
    <w:rsid w:val="00CF2B51"/>
    <w:rsid w:val="00CF5A91"/>
    <w:rsid w:val="00CF6AF0"/>
    <w:rsid w:val="00D04DEC"/>
    <w:rsid w:val="00D1715B"/>
    <w:rsid w:val="00D17ADE"/>
    <w:rsid w:val="00D211F5"/>
    <w:rsid w:val="00D22D35"/>
    <w:rsid w:val="00D255B5"/>
    <w:rsid w:val="00D36ECB"/>
    <w:rsid w:val="00D50267"/>
    <w:rsid w:val="00D5186C"/>
    <w:rsid w:val="00D92E7F"/>
    <w:rsid w:val="00D96CC3"/>
    <w:rsid w:val="00DB3A21"/>
    <w:rsid w:val="00DB4F86"/>
    <w:rsid w:val="00DC510C"/>
    <w:rsid w:val="00DF1A04"/>
    <w:rsid w:val="00DF1D48"/>
    <w:rsid w:val="00DF1F3E"/>
    <w:rsid w:val="00E01A4D"/>
    <w:rsid w:val="00E1047F"/>
    <w:rsid w:val="00E16762"/>
    <w:rsid w:val="00E17AD1"/>
    <w:rsid w:val="00E2367C"/>
    <w:rsid w:val="00E44BD9"/>
    <w:rsid w:val="00E4710B"/>
    <w:rsid w:val="00E47558"/>
    <w:rsid w:val="00E51EC5"/>
    <w:rsid w:val="00E54E7F"/>
    <w:rsid w:val="00E710BA"/>
    <w:rsid w:val="00E7141D"/>
    <w:rsid w:val="00E7443C"/>
    <w:rsid w:val="00E75B44"/>
    <w:rsid w:val="00E76805"/>
    <w:rsid w:val="00E801CC"/>
    <w:rsid w:val="00E80742"/>
    <w:rsid w:val="00E8089B"/>
    <w:rsid w:val="00E93F7F"/>
    <w:rsid w:val="00E94150"/>
    <w:rsid w:val="00E96DF9"/>
    <w:rsid w:val="00EA027B"/>
    <w:rsid w:val="00EA4773"/>
    <w:rsid w:val="00EA6D99"/>
    <w:rsid w:val="00EA7999"/>
    <w:rsid w:val="00EB0773"/>
    <w:rsid w:val="00F13ECB"/>
    <w:rsid w:val="00F322DF"/>
    <w:rsid w:val="00F43109"/>
    <w:rsid w:val="00F449F8"/>
    <w:rsid w:val="00F612F1"/>
    <w:rsid w:val="00F62915"/>
    <w:rsid w:val="00F63015"/>
    <w:rsid w:val="00F63E70"/>
    <w:rsid w:val="00F7781F"/>
    <w:rsid w:val="00F835C6"/>
    <w:rsid w:val="00F91046"/>
    <w:rsid w:val="00F9391F"/>
    <w:rsid w:val="00FA5153"/>
    <w:rsid w:val="00FB03B1"/>
    <w:rsid w:val="00FC0F0A"/>
    <w:rsid w:val="00FC155C"/>
    <w:rsid w:val="00FD06B1"/>
    <w:rsid w:val="00FD331B"/>
    <w:rsid w:val="00FD69F4"/>
    <w:rsid w:val="00FE2759"/>
    <w:rsid w:val="00FF04C3"/>
    <w:rsid w:val="00FF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DFD642"/>
  <w15:chartTrackingRefBased/>
  <w15:docId w15:val="{E9B9462A-E019-4E06-AB7D-83DCD898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3745"/>
    <w:rPr>
      <w:sz w:val="22"/>
    </w:rPr>
  </w:style>
  <w:style w:type="paragraph" w:styleId="berschrift1">
    <w:name w:val="heading 1"/>
    <w:aliases w:val="Ü1"/>
    <w:basedOn w:val="GleissTextformat"/>
    <w:next w:val="GleissEinzug1cm"/>
    <w:qFormat/>
    <w:rsid w:val="00E1047F"/>
    <w:pPr>
      <w:keepNext/>
      <w:numPr>
        <w:numId w:val="21"/>
      </w:numPr>
      <w:spacing w:before="600"/>
      <w:outlineLvl w:val="0"/>
    </w:pPr>
    <w:rPr>
      <w:b/>
      <w:caps/>
    </w:rPr>
  </w:style>
  <w:style w:type="paragraph" w:styleId="berschrift2">
    <w:name w:val="heading 2"/>
    <w:aliases w:val="Ü2"/>
    <w:basedOn w:val="GleissTextformat"/>
    <w:next w:val="GleissEinzug1cm"/>
    <w:qFormat/>
    <w:rsid w:val="00E1047F"/>
    <w:pPr>
      <w:keepNext/>
      <w:numPr>
        <w:ilvl w:val="1"/>
        <w:numId w:val="21"/>
      </w:numPr>
      <w:spacing w:before="500"/>
      <w:outlineLvl w:val="1"/>
    </w:pPr>
    <w:rPr>
      <w:b/>
    </w:rPr>
  </w:style>
  <w:style w:type="paragraph" w:styleId="berschrift3">
    <w:name w:val="heading 3"/>
    <w:aliases w:val="Ü3"/>
    <w:basedOn w:val="GleissTextformat"/>
    <w:next w:val="GleissEinzug1cm"/>
    <w:qFormat/>
    <w:rsid w:val="00E1047F"/>
    <w:pPr>
      <w:keepNext/>
      <w:numPr>
        <w:ilvl w:val="2"/>
        <w:numId w:val="21"/>
      </w:numPr>
      <w:spacing w:before="400"/>
      <w:outlineLvl w:val="2"/>
    </w:pPr>
    <w:rPr>
      <w:b/>
    </w:rPr>
  </w:style>
  <w:style w:type="paragraph" w:styleId="berschrift4">
    <w:name w:val="heading 4"/>
    <w:aliases w:val="Ü4"/>
    <w:basedOn w:val="GleissTextformat"/>
    <w:next w:val="GleissEinzug1cm"/>
    <w:qFormat/>
    <w:rsid w:val="00E1047F"/>
    <w:pPr>
      <w:keepNext/>
      <w:numPr>
        <w:ilvl w:val="3"/>
        <w:numId w:val="21"/>
      </w:numPr>
      <w:spacing w:before="300"/>
      <w:outlineLvl w:val="3"/>
    </w:pPr>
    <w:rPr>
      <w:b/>
    </w:rPr>
  </w:style>
  <w:style w:type="paragraph" w:styleId="berschrift5">
    <w:name w:val="heading 5"/>
    <w:aliases w:val="Ü5"/>
    <w:basedOn w:val="GleissTextformat"/>
    <w:next w:val="GleissEinzug1cm"/>
    <w:qFormat/>
    <w:rsid w:val="00E1047F"/>
    <w:pPr>
      <w:keepNext/>
      <w:numPr>
        <w:ilvl w:val="4"/>
        <w:numId w:val="21"/>
      </w:numPr>
      <w:spacing w:before="200"/>
      <w:outlineLvl w:val="4"/>
    </w:pPr>
    <w:rPr>
      <w:b/>
    </w:rPr>
  </w:style>
  <w:style w:type="paragraph" w:styleId="berschrift6">
    <w:name w:val="heading 6"/>
    <w:aliases w:val="Ü6"/>
    <w:basedOn w:val="GleissTextformat"/>
    <w:next w:val="GleissEinzug2cm"/>
    <w:qFormat/>
    <w:rsid w:val="007C06F4"/>
    <w:pPr>
      <w:keepNext/>
      <w:numPr>
        <w:ilvl w:val="5"/>
        <w:numId w:val="21"/>
      </w:numPr>
      <w:spacing w:before="200"/>
      <w:outlineLvl w:val="5"/>
    </w:pPr>
  </w:style>
  <w:style w:type="paragraph" w:styleId="berschrift7">
    <w:name w:val="heading 7"/>
    <w:aliases w:val="Ü7"/>
    <w:basedOn w:val="GleissTextformat"/>
    <w:next w:val="GleissEinzug3cm"/>
    <w:qFormat/>
    <w:rsid w:val="007C06F4"/>
    <w:pPr>
      <w:keepNext/>
      <w:numPr>
        <w:ilvl w:val="6"/>
        <w:numId w:val="21"/>
      </w:numPr>
      <w:spacing w:before="200"/>
      <w:outlineLvl w:val="6"/>
    </w:pPr>
  </w:style>
  <w:style w:type="paragraph" w:styleId="berschrift8">
    <w:name w:val="heading 8"/>
    <w:aliases w:val="Ü8"/>
    <w:basedOn w:val="GleissTextformat"/>
    <w:next w:val="GleissEinzug4cm"/>
    <w:qFormat/>
    <w:rsid w:val="007C06F4"/>
    <w:pPr>
      <w:keepNext/>
      <w:numPr>
        <w:ilvl w:val="7"/>
        <w:numId w:val="21"/>
      </w:numPr>
      <w:spacing w:before="200"/>
      <w:outlineLvl w:val="7"/>
    </w:pPr>
  </w:style>
  <w:style w:type="paragraph" w:styleId="berschrift9">
    <w:name w:val="heading 9"/>
    <w:aliases w:val="Ü9"/>
    <w:basedOn w:val="GleissTextformat"/>
    <w:next w:val="GleissEinzug5cm"/>
    <w:qFormat/>
    <w:rsid w:val="007C06F4"/>
    <w:pPr>
      <w:keepNext/>
      <w:numPr>
        <w:ilvl w:val="8"/>
        <w:numId w:val="21"/>
      </w:numPr>
      <w:spacing w:before="20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aehlung">
    <w:name w:val="Aufzaehlung"/>
    <w:basedOn w:val="GleissTextformat"/>
    <w:semiHidden/>
    <w:rsid w:val="00A651CA"/>
    <w:pPr>
      <w:numPr>
        <w:numId w:val="4"/>
      </w:numPr>
      <w:tabs>
        <w:tab w:val="clear" w:pos="567"/>
      </w:tabs>
      <w:ind w:left="1134"/>
    </w:pPr>
  </w:style>
  <w:style w:type="paragraph" w:customStyle="1" w:styleId="AufzaehlungEnde">
    <w:name w:val="Aufzaehlung Ende"/>
    <w:basedOn w:val="GleissTextformat"/>
    <w:next w:val="GleissTextformat"/>
    <w:semiHidden/>
    <w:rsid w:val="00B96E43"/>
    <w:pPr>
      <w:numPr>
        <w:numId w:val="5"/>
      </w:numPr>
      <w:tabs>
        <w:tab w:val="left" w:pos="709"/>
      </w:tabs>
      <w:spacing w:line="340" w:lineRule="atLeast"/>
    </w:pPr>
    <w:rPr>
      <w:sz w:val="24"/>
      <w:lang w:val="en-GB"/>
    </w:rPr>
  </w:style>
  <w:style w:type="numbering" w:styleId="111111">
    <w:name w:val="Outline List 2"/>
    <w:basedOn w:val="KeineListe"/>
    <w:semiHidden/>
    <w:rsid w:val="00B96E43"/>
    <w:pPr>
      <w:numPr>
        <w:numId w:val="1"/>
      </w:numPr>
    </w:pPr>
  </w:style>
  <w:style w:type="paragraph" w:customStyle="1" w:styleId="MemoHead">
    <w:name w:val="Memo Head"/>
    <w:semiHidden/>
    <w:rsid w:val="00B96E43"/>
    <w:pPr>
      <w:tabs>
        <w:tab w:val="left" w:pos="1134"/>
      </w:tabs>
      <w:spacing w:line="320" w:lineRule="exact"/>
      <w:ind w:left="1134" w:hanging="1134"/>
      <w:jc w:val="both"/>
    </w:pPr>
    <w:rPr>
      <w:sz w:val="24"/>
    </w:rPr>
  </w:style>
  <w:style w:type="paragraph" w:styleId="Zitat">
    <w:name w:val="Quote"/>
    <w:basedOn w:val="GleissTextformat"/>
    <w:next w:val="GleissTextformat"/>
    <w:qFormat/>
    <w:rsid w:val="00B96E43"/>
    <w:pPr>
      <w:spacing w:line="260" w:lineRule="atLeast"/>
      <w:ind w:left="1134" w:right="567"/>
    </w:pPr>
    <w:rPr>
      <w:i/>
      <w:szCs w:val="22"/>
    </w:rPr>
  </w:style>
  <w:style w:type="character" w:styleId="Seitenzahl">
    <w:name w:val="page number"/>
    <w:semiHidden/>
    <w:rsid w:val="00B96E43"/>
    <w:rPr>
      <w:rFonts w:ascii="Times New Roman" w:hAnsi="Times New Roman"/>
      <w:sz w:val="20"/>
    </w:rPr>
  </w:style>
  <w:style w:type="paragraph" w:customStyle="1" w:styleId="UeberschriftInhaltsverzeichnis">
    <w:name w:val="Ueberschrift Inhaltsverzeichnis"/>
    <w:basedOn w:val="GleissTextformat"/>
    <w:next w:val="GleissTextformat"/>
    <w:rsid w:val="00DC510C"/>
    <w:pPr>
      <w:spacing w:before="200" w:after="500"/>
      <w:jc w:val="center"/>
    </w:pPr>
    <w:rPr>
      <w:b/>
      <w:caps/>
    </w:rPr>
  </w:style>
  <w:style w:type="paragraph" w:styleId="Verzeichnis1">
    <w:name w:val="toc 1"/>
    <w:basedOn w:val="GleissTextformat"/>
    <w:next w:val="GleissTextformat"/>
    <w:semiHidden/>
    <w:rsid w:val="00B96E43"/>
    <w:pPr>
      <w:spacing w:before="100" w:after="100"/>
      <w:ind w:left="567" w:hanging="567"/>
      <w:jc w:val="left"/>
      <w:outlineLvl w:val="0"/>
    </w:pPr>
    <w:rPr>
      <w:b/>
      <w:szCs w:val="24"/>
    </w:rPr>
  </w:style>
  <w:style w:type="paragraph" w:styleId="Verzeichnis2">
    <w:name w:val="toc 2"/>
    <w:basedOn w:val="GleissTextformat"/>
    <w:next w:val="GleissTextformat"/>
    <w:semiHidden/>
    <w:rsid w:val="00B96E43"/>
    <w:pPr>
      <w:spacing w:before="100" w:after="100"/>
      <w:ind w:left="567" w:hanging="567"/>
      <w:contextualSpacing/>
      <w:jc w:val="left"/>
      <w:outlineLvl w:val="0"/>
    </w:pPr>
    <w:rPr>
      <w:b/>
      <w:szCs w:val="24"/>
    </w:rPr>
  </w:style>
  <w:style w:type="paragraph" w:styleId="Verzeichnis3">
    <w:name w:val="toc 3"/>
    <w:basedOn w:val="GleissTextformat"/>
    <w:next w:val="GleissTextformat"/>
    <w:semiHidden/>
    <w:rsid w:val="00B96E43"/>
    <w:pPr>
      <w:spacing w:before="100" w:after="100"/>
      <w:ind w:left="567" w:hanging="567"/>
      <w:contextualSpacing/>
      <w:jc w:val="left"/>
      <w:outlineLvl w:val="0"/>
    </w:pPr>
    <w:rPr>
      <w:rFonts w:ascii="Times" w:hAnsi="Times"/>
      <w:b/>
      <w:noProof/>
      <w:szCs w:val="24"/>
    </w:rPr>
  </w:style>
  <w:style w:type="paragraph" w:customStyle="1" w:styleId="Tabellentext">
    <w:name w:val="Tabellentext"/>
    <w:basedOn w:val="GleissTextformat"/>
    <w:rsid w:val="00B96E43"/>
    <w:pPr>
      <w:spacing w:after="0" w:line="240" w:lineRule="auto"/>
      <w:jc w:val="left"/>
    </w:pPr>
  </w:style>
  <w:style w:type="paragraph" w:styleId="Verzeichnis4">
    <w:name w:val="toc 4"/>
    <w:basedOn w:val="GleissTextformat"/>
    <w:next w:val="GleissTextformat"/>
    <w:semiHidden/>
    <w:rsid w:val="00B96E43"/>
    <w:pPr>
      <w:spacing w:before="100" w:after="100"/>
      <w:ind w:left="1134" w:hanging="567"/>
      <w:contextualSpacing/>
      <w:jc w:val="left"/>
      <w:outlineLvl w:val="0"/>
    </w:pPr>
    <w:rPr>
      <w:szCs w:val="24"/>
    </w:rPr>
  </w:style>
  <w:style w:type="paragraph" w:styleId="Verzeichnis5">
    <w:name w:val="toc 5"/>
    <w:basedOn w:val="GleissTextformat"/>
    <w:next w:val="GleissTextformat"/>
    <w:semiHidden/>
    <w:rsid w:val="00B96E43"/>
    <w:pPr>
      <w:spacing w:before="100" w:after="100"/>
      <w:ind w:left="1701" w:hanging="567"/>
      <w:contextualSpacing/>
      <w:jc w:val="left"/>
      <w:outlineLvl w:val="0"/>
    </w:pPr>
    <w:rPr>
      <w:noProof/>
      <w:szCs w:val="24"/>
    </w:rPr>
  </w:style>
  <w:style w:type="paragraph" w:styleId="Verzeichnis6">
    <w:name w:val="toc 6"/>
    <w:basedOn w:val="GleissTextformat"/>
    <w:next w:val="GleissTextformat"/>
    <w:semiHidden/>
    <w:rsid w:val="00B96E43"/>
    <w:pPr>
      <w:spacing w:before="100" w:after="100"/>
      <w:ind w:left="2268" w:hanging="567"/>
      <w:contextualSpacing/>
      <w:jc w:val="left"/>
      <w:outlineLvl w:val="0"/>
    </w:pPr>
    <w:rPr>
      <w:szCs w:val="24"/>
    </w:rPr>
  </w:style>
  <w:style w:type="paragraph" w:styleId="Verzeichnis7">
    <w:name w:val="toc 7"/>
    <w:basedOn w:val="GleissTextformat"/>
    <w:next w:val="GleissTextformat"/>
    <w:semiHidden/>
    <w:rsid w:val="00B96E43"/>
    <w:pPr>
      <w:spacing w:before="100" w:after="100"/>
      <w:ind w:left="2835" w:hanging="567"/>
      <w:contextualSpacing/>
      <w:jc w:val="left"/>
      <w:outlineLvl w:val="0"/>
    </w:pPr>
    <w:rPr>
      <w:szCs w:val="24"/>
    </w:rPr>
  </w:style>
  <w:style w:type="paragraph" w:styleId="Verzeichnis8">
    <w:name w:val="toc 8"/>
    <w:basedOn w:val="GleissTextformat"/>
    <w:next w:val="GleissTextformat"/>
    <w:semiHidden/>
    <w:rsid w:val="00B96E43"/>
    <w:pPr>
      <w:spacing w:before="100" w:after="100"/>
      <w:ind w:left="3402" w:hanging="567"/>
      <w:contextualSpacing/>
      <w:jc w:val="left"/>
      <w:outlineLvl w:val="0"/>
    </w:pPr>
    <w:rPr>
      <w:szCs w:val="24"/>
    </w:rPr>
  </w:style>
  <w:style w:type="paragraph" w:styleId="Verzeichnis9">
    <w:name w:val="toc 9"/>
    <w:basedOn w:val="GleissTextformat"/>
    <w:next w:val="GleissTextformat"/>
    <w:semiHidden/>
    <w:rsid w:val="00B96E43"/>
    <w:pPr>
      <w:spacing w:before="100" w:after="100"/>
      <w:ind w:left="3402" w:hanging="567"/>
      <w:contextualSpacing/>
      <w:jc w:val="left"/>
      <w:outlineLvl w:val="0"/>
    </w:pPr>
    <w:rPr>
      <w:szCs w:val="24"/>
    </w:rPr>
  </w:style>
  <w:style w:type="paragraph" w:styleId="Endnotentext">
    <w:name w:val="endnote text"/>
    <w:semiHidden/>
    <w:rsid w:val="00DC510C"/>
    <w:pPr>
      <w:spacing w:after="100" w:line="220" w:lineRule="atLeast"/>
      <w:ind w:left="567" w:hanging="567"/>
      <w:jc w:val="both"/>
    </w:pPr>
  </w:style>
  <w:style w:type="character" w:styleId="Endnotenzeichen">
    <w:name w:val="endnote reference"/>
    <w:semiHidden/>
    <w:rsid w:val="00B96E43"/>
    <w:rPr>
      <w:rFonts w:ascii="Times New Roman" w:hAnsi="Times New Roman"/>
      <w:sz w:val="24"/>
      <w:vertAlign w:val="superscript"/>
    </w:rPr>
  </w:style>
  <w:style w:type="paragraph" w:customStyle="1" w:styleId="FunoteimText">
    <w:name w:val="Fußnote im Text"/>
    <w:basedOn w:val="GleissTextformat"/>
    <w:next w:val="GleissTextformat"/>
    <w:semiHidden/>
    <w:rsid w:val="00B96E43"/>
    <w:pPr>
      <w:spacing w:after="100" w:line="220" w:lineRule="atLeast"/>
      <w:ind w:left="567" w:right="567"/>
    </w:pPr>
    <w:rPr>
      <w:sz w:val="20"/>
      <w:szCs w:val="22"/>
    </w:rPr>
  </w:style>
  <w:style w:type="paragraph" w:styleId="Funotentext">
    <w:name w:val="footnote text"/>
    <w:semiHidden/>
    <w:rsid w:val="00B96E43"/>
    <w:pPr>
      <w:spacing w:after="100" w:line="220" w:lineRule="atLeast"/>
      <w:ind w:left="567" w:hanging="567"/>
      <w:jc w:val="both"/>
    </w:pPr>
  </w:style>
  <w:style w:type="character" w:styleId="Funotenzeichen">
    <w:name w:val="footnote reference"/>
    <w:semiHidden/>
    <w:rsid w:val="00153745"/>
    <w:rPr>
      <w:rFonts w:ascii="Times New Roman" w:hAnsi="Times New Roman"/>
      <w:dstrike w:val="0"/>
      <w:color w:val="auto"/>
      <w:sz w:val="22"/>
      <w:vertAlign w:val="superscript"/>
    </w:rPr>
  </w:style>
  <w:style w:type="paragraph" w:styleId="Fuzeile">
    <w:name w:val="footer"/>
    <w:link w:val="FuzeileZchn"/>
    <w:uiPriority w:val="99"/>
    <w:rsid w:val="00B96E43"/>
    <w:pPr>
      <w:spacing w:line="260" w:lineRule="atLeast"/>
    </w:pPr>
    <w:rPr>
      <w:noProof/>
    </w:rPr>
  </w:style>
  <w:style w:type="paragraph" w:styleId="Kopfzeile">
    <w:name w:val="header"/>
    <w:basedOn w:val="Standard"/>
    <w:link w:val="KopfzeileZchn"/>
    <w:semiHidden/>
    <w:rsid w:val="00B96E43"/>
    <w:pPr>
      <w:tabs>
        <w:tab w:val="center" w:pos="4536"/>
        <w:tab w:val="right" w:pos="9072"/>
      </w:tabs>
      <w:jc w:val="right"/>
    </w:pPr>
    <w:rPr>
      <w:b/>
    </w:rPr>
  </w:style>
  <w:style w:type="paragraph" w:styleId="Textkrper">
    <w:name w:val="Body Text"/>
    <w:basedOn w:val="Standard"/>
    <w:semiHidden/>
    <w:rsid w:val="00B96E43"/>
    <w:pPr>
      <w:spacing w:after="120"/>
    </w:pPr>
  </w:style>
  <w:style w:type="paragraph" w:customStyle="1" w:styleId="GleissTextformat">
    <w:name w:val="Gleiss Textformat"/>
    <w:link w:val="GleissTextformatZchn"/>
    <w:rsid w:val="00B96E43"/>
    <w:pPr>
      <w:spacing w:after="200" w:line="300" w:lineRule="atLeast"/>
      <w:jc w:val="both"/>
    </w:pPr>
    <w:rPr>
      <w:sz w:val="22"/>
    </w:rPr>
  </w:style>
  <w:style w:type="numbering" w:styleId="1ai">
    <w:name w:val="Outline List 1"/>
    <w:basedOn w:val="KeineListe"/>
    <w:semiHidden/>
    <w:rsid w:val="00B96E43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semiHidden/>
    <w:rsid w:val="00B96E43"/>
  </w:style>
  <w:style w:type="paragraph" w:styleId="Anrede">
    <w:name w:val="Salutation"/>
    <w:basedOn w:val="Standard"/>
    <w:next w:val="Standard"/>
    <w:semiHidden/>
    <w:rsid w:val="00B96E43"/>
  </w:style>
  <w:style w:type="numbering" w:styleId="ArtikelAbschnitt">
    <w:name w:val="Outline List 3"/>
    <w:basedOn w:val="KeineListe"/>
    <w:semiHidden/>
    <w:rsid w:val="00B96E43"/>
    <w:pPr>
      <w:numPr>
        <w:numId w:val="3"/>
      </w:numPr>
    </w:pPr>
  </w:style>
  <w:style w:type="paragraph" w:styleId="Aufzhlungszeichen">
    <w:name w:val="List Bullet"/>
    <w:basedOn w:val="Standard"/>
    <w:semiHidden/>
    <w:rsid w:val="00B96E43"/>
    <w:pPr>
      <w:numPr>
        <w:numId w:val="6"/>
      </w:numPr>
    </w:pPr>
  </w:style>
  <w:style w:type="paragraph" w:styleId="Aufzhlungszeichen2">
    <w:name w:val="List Bullet 2"/>
    <w:basedOn w:val="Standard"/>
    <w:semiHidden/>
    <w:rsid w:val="00B96E43"/>
    <w:pPr>
      <w:numPr>
        <w:numId w:val="7"/>
      </w:numPr>
    </w:pPr>
  </w:style>
  <w:style w:type="paragraph" w:styleId="Aufzhlungszeichen3">
    <w:name w:val="List Bullet 3"/>
    <w:basedOn w:val="Standard"/>
    <w:semiHidden/>
    <w:rsid w:val="00B96E43"/>
    <w:pPr>
      <w:numPr>
        <w:numId w:val="8"/>
      </w:numPr>
    </w:pPr>
  </w:style>
  <w:style w:type="paragraph" w:styleId="Aufzhlungszeichen4">
    <w:name w:val="List Bullet 4"/>
    <w:basedOn w:val="Standard"/>
    <w:semiHidden/>
    <w:rsid w:val="00B96E43"/>
    <w:pPr>
      <w:numPr>
        <w:numId w:val="9"/>
      </w:numPr>
      <w:contextualSpacing/>
    </w:pPr>
  </w:style>
  <w:style w:type="paragraph" w:styleId="Aufzhlungszeichen5">
    <w:name w:val="List Bullet 5"/>
    <w:basedOn w:val="Standard"/>
    <w:semiHidden/>
    <w:rsid w:val="00B96E43"/>
    <w:pPr>
      <w:numPr>
        <w:numId w:val="10"/>
      </w:numPr>
      <w:contextualSpacing/>
    </w:pPr>
  </w:style>
  <w:style w:type="paragraph" w:styleId="Beschriftung">
    <w:name w:val="caption"/>
    <w:basedOn w:val="Standard"/>
    <w:next w:val="Standard"/>
    <w:qFormat/>
    <w:rsid w:val="00B96E43"/>
    <w:pPr>
      <w:contextualSpacing/>
    </w:pPr>
    <w:rPr>
      <w:b/>
      <w:bCs/>
    </w:rPr>
  </w:style>
  <w:style w:type="character" w:styleId="BesuchterLink">
    <w:name w:val="FollowedHyperlink"/>
    <w:semiHidden/>
    <w:rsid w:val="00B96E43"/>
    <w:rPr>
      <w:color w:val="606420"/>
      <w:u w:val="single"/>
    </w:rPr>
  </w:style>
  <w:style w:type="paragraph" w:styleId="Blocktext">
    <w:name w:val="Block Text"/>
    <w:basedOn w:val="Standard"/>
    <w:semiHidden/>
    <w:rsid w:val="00B96E43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B96E43"/>
  </w:style>
  <w:style w:type="paragraph" w:styleId="Dokumentstruktur">
    <w:name w:val="Document Map"/>
    <w:basedOn w:val="Standard"/>
    <w:semiHidden/>
    <w:rsid w:val="00B96E43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semiHidden/>
    <w:rsid w:val="00B96E43"/>
  </w:style>
  <w:style w:type="character" w:styleId="Fett">
    <w:name w:val="Strong"/>
    <w:qFormat/>
    <w:rsid w:val="00B96E43"/>
    <w:rPr>
      <w:b/>
      <w:bCs/>
    </w:rPr>
  </w:style>
  <w:style w:type="paragraph" w:styleId="Fu-Endnotenberschrift">
    <w:name w:val="Note Heading"/>
    <w:basedOn w:val="Standard"/>
    <w:next w:val="Standard"/>
    <w:semiHidden/>
    <w:rsid w:val="00B96E43"/>
  </w:style>
  <w:style w:type="paragraph" w:customStyle="1" w:styleId="GleissDokumententitel">
    <w:name w:val="Gleiss Dokumententitel"/>
    <w:rsid w:val="00B96E43"/>
    <w:pPr>
      <w:spacing w:before="360" w:after="360" w:line="360" w:lineRule="atLeast"/>
      <w:ind w:left="567" w:right="567"/>
      <w:jc w:val="center"/>
    </w:pPr>
    <w:rPr>
      <w:b/>
      <w:sz w:val="32"/>
    </w:rPr>
  </w:style>
  <w:style w:type="paragraph" w:customStyle="1" w:styleId="rightColumnMultiLine">
    <w:name w:val="rightColumnMultiLine"/>
    <w:semiHidden/>
    <w:rsid w:val="00B96E43"/>
    <w:pPr>
      <w:widowControl w:val="0"/>
      <w:tabs>
        <w:tab w:val="left" w:pos="170"/>
      </w:tabs>
      <w:spacing w:line="200" w:lineRule="exact"/>
    </w:pPr>
    <w:rPr>
      <w:rFonts w:ascii="Arial" w:hAnsi="Arial"/>
      <w:noProof/>
      <w:sz w:val="15"/>
    </w:rPr>
  </w:style>
  <w:style w:type="paragraph" w:customStyle="1" w:styleId="Gleiss-Absenderrahmen">
    <w:name w:val="Gleiss-Absenderrahmen"/>
    <w:basedOn w:val="rightColumnMultiLine"/>
    <w:semiHidden/>
    <w:rsid w:val="00B96E43"/>
    <w:pPr>
      <w:framePr w:w="3402" w:h="3402" w:hSpace="57" w:wrap="around" w:vAnchor="page" w:hAnchor="page" w:x="8393" w:y="2553" w:anchorLock="1"/>
    </w:pPr>
  </w:style>
  <w:style w:type="paragraph" w:styleId="Gruformel">
    <w:name w:val="Closing"/>
    <w:basedOn w:val="Standard"/>
    <w:semiHidden/>
    <w:rsid w:val="00B96E43"/>
    <w:pPr>
      <w:ind w:left="4252"/>
    </w:pPr>
  </w:style>
  <w:style w:type="paragraph" w:customStyle="1" w:styleId="GruformelBrf">
    <w:name w:val="Grußformel_Brf"/>
    <w:semiHidden/>
    <w:rsid w:val="00B96E43"/>
    <w:pPr>
      <w:keepLines/>
      <w:spacing w:line="300" w:lineRule="atLeast"/>
    </w:pPr>
    <w:rPr>
      <w:sz w:val="22"/>
      <w:szCs w:val="24"/>
    </w:rPr>
  </w:style>
  <w:style w:type="character" w:styleId="Hervorhebung">
    <w:name w:val="Emphasis"/>
    <w:qFormat/>
    <w:rsid w:val="00B96E43"/>
    <w:rPr>
      <w:i/>
      <w:iCs/>
    </w:rPr>
  </w:style>
  <w:style w:type="paragraph" w:styleId="HTMLAdresse">
    <w:name w:val="HTML Address"/>
    <w:basedOn w:val="Standard"/>
    <w:semiHidden/>
    <w:rsid w:val="00B96E43"/>
    <w:rPr>
      <w:i/>
      <w:iCs/>
    </w:rPr>
  </w:style>
  <w:style w:type="character" w:styleId="HTMLAkronym">
    <w:name w:val="HTML Acronym"/>
    <w:basedOn w:val="Absatz-Standardschriftart"/>
    <w:semiHidden/>
    <w:rsid w:val="00B96E43"/>
  </w:style>
  <w:style w:type="character" w:styleId="HTMLBeispiel">
    <w:name w:val="HTML Sample"/>
    <w:semiHidden/>
    <w:rsid w:val="00B96E43"/>
    <w:rPr>
      <w:rFonts w:ascii="Courier New" w:hAnsi="Courier New" w:cs="Courier New"/>
    </w:rPr>
  </w:style>
  <w:style w:type="character" w:styleId="HTMLCode">
    <w:name w:val="HTML Code"/>
    <w:semiHidden/>
    <w:rsid w:val="00B96E4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96E43"/>
    <w:rPr>
      <w:i/>
      <w:iCs/>
    </w:rPr>
  </w:style>
  <w:style w:type="character" w:styleId="HTMLSchreibmaschine">
    <w:name w:val="HTML Typewriter"/>
    <w:semiHidden/>
    <w:rsid w:val="00B96E43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B96E4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96E43"/>
    <w:rPr>
      <w:i/>
      <w:iCs/>
    </w:rPr>
  </w:style>
  <w:style w:type="paragraph" w:styleId="HTMLVorformatiert">
    <w:name w:val="HTML Preformatted"/>
    <w:basedOn w:val="Standard"/>
    <w:semiHidden/>
    <w:rsid w:val="00B96E43"/>
    <w:rPr>
      <w:rFonts w:ascii="Courier New" w:hAnsi="Courier New" w:cs="Courier New"/>
    </w:rPr>
  </w:style>
  <w:style w:type="character" w:styleId="HTMLZitat">
    <w:name w:val="HTML Cite"/>
    <w:semiHidden/>
    <w:rsid w:val="00B96E43"/>
    <w:rPr>
      <w:i/>
      <w:iCs/>
    </w:rPr>
  </w:style>
  <w:style w:type="character" w:styleId="Hyperlink">
    <w:name w:val="Hyperlink"/>
    <w:semiHidden/>
    <w:rsid w:val="00B96E43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B96E4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B96E4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B96E4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B96E4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B96E4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B96E4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B96E4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B96E4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B96E4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B96E43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sid w:val="00B96E43"/>
  </w:style>
  <w:style w:type="paragraph" w:styleId="Kommentarthema">
    <w:name w:val="annotation subject"/>
    <w:basedOn w:val="Kommentartext"/>
    <w:next w:val="Kommentartext"/>
    <w:semiHidden/>
    <w:rsid w:val="00B96E43"/>
    <w:rPr>
      <w:b/>
      <w:bCs/>
    </w:rPr>
  </w:style>
  <w:style w:type="character" w:styleId="Kommentarzeichen">
    <w:name w:val="annotation reference"/>
    <w:semiHidden/>
    <w:rsid w:val="00B96E43"/>
    <w:rPr>
      <w:sz w:val="16"/>
      <w:szCs w:val="16"/>
    </w:rPr>
  </w:style>
  <w:style w:type="paragraph" w:customStyle="1" w:styleId="KoopRange">
    <w:name w:val="Koop_Range"/>
    <w:semiHidden/>
    <w:rsid w:val="00B96E43"/>
    <w:pPr>
      <w:framePr w:w="3119" w:h="3600" w:wrap="around" w:vAnchor="page" w:hAnchor="page" w:x="8223" w:y="12384" w:anchorLock="1"/>
      <w:spacing w:line="150" w:lineRule="exact"/>
    </w:pPr>
    <w:rPr>
      <w:rFonts w:ascii="Arial" w:hAnsi="Arial"/>
      <w:noProof/>
      <w:color w:val="000000"/>
      <w:sz w:val="12"/>
    </w:rPr>
  </w:style>
  <w:style w:type="paragraph" w:styleId="Liste">
    <w:name w:val="List"/>
    <w:basedOn w:val="Standard"/>
    <w:semiHidden/>
    <w:rsid w:val="00B96E43"/>
    <w:pPr>
      <w:ind w:left="283" w:hanging="283"/>
    </w:pPr>
  </w:style>
  <w:style w:type="paragraph" w:styleId="Liste2">
    <w:name w:val="List 2"/>
    <w:basedOn w:val="Standard"/>
    <w:semiHidden/>
    <w:rsid w:val="00B96E43"/>
    <w:pPr>
      <w:ind w:left="566" w:hanging="283"/>
    </w:pPr>
  </w:style>
  <w:style w:type="paragraph" w:styleId="Liste3">
    <w:name w:val="List 3"/>
    <w:basedOn w:val="Standard"/>
    <w:semiHidden/>
    <w:rsid w:val="00B96E43"/>
    <w:pPr>
      <w:ind w:left="849" w:hanging="283"/>
    </w:pPr>
  </w:style>
  <w:style w:type="paragraph" w:styleId="Liste4">
    <w:name w:val="List 4"/>
    <w:basedOn w:val="Standard"/>
    <w:semiHidden/>
    <w:rsid w:val="00B96E43"/>
    <w:pPr>
      <w:ind w:left="1132" w:hanging="283"/>
    </w:pPr>
  </w:style>
  <w:style w:type="paragraph" w:styleId="Liste5">
    <w:name w:val="List 5"/>
    <w:basedOn w:val="Standard"/>
    <w:semiHidden/>
    <w:rsid w:val="00B96E43"/>
    <w:pPr>
      <w:ind w:left="1415" w:hanging="283"/>
    </w:pPr>
  </w:style>
  <w:style w:type="paragraph" w:styleId="Listenfortsetzung">
    <w:name w:val="List Continue"/>
    <w:basedOn w:val="Standard"/>
    <w:semiHidden/>
    <w:rsid w:val="00B96E43"/>
    <w:pPr>
      <w:spacing w:after="120"/>
      <w:ind w:left="283"/>
    </w:pPr>
  </w:style>
  <w:style w:type="paragraph" w:styleId="Listenfortsetzung2">
    <w:name w:val="List Continue 2"/>
    <w:basedOn w:val="Standard"/>
    <w:semiHidden/>
    <w:rsid w:val="00B96E43"/>
    <w:pPr>
      <w:spacing w:after="120"/>
      <w:ind w:left="566"/>
    </w:pPr>
  </w:style>
  <w:style w:type="paragraph" w:styleId="Listenfortsetzung3">
    <w:name w:val="List Continue 3"/>
    <w:basedOn w:val="Standard"/>
    <w:semiHidden/>
    <w:rsid w:val="00B96E43"/>
    <w:pPr>
      <w:spacing w:after="120"/>
      <w:ind w:left="849"/>
    </w:pPr>
  </w:style>
  <w:style w:type="paragraph" w:styleId="Listenfortsetzung4">
    <w:name w:val="List Continue 4"/>
    <w:basedOn w:val="Standard"/>
    <w:semiHidden/>
    <w:rsid w:val="00B96E43"/>
    <w:pPr>
      <w:spacing w:after="120"/>
      <w:ind w:left="1132"/>
    </w:pPr>
  </w:style>
  <w:style w:type="paragraph" w:styleId="Listenfortsetzung5">
    <w:name w:val="List Continue 5"/>
    <w:basedOn w:val="Standard"/>
    <w:semiHidden/>
    <w:rsid w:val="00B96E43"/>
    <w:pPr>
      <w:spacing w:after="120"/>
      <w:ind w:left="1415"/>
    </w:pPr>
  </w:style>
  <w:style w:type="paragraph" w:styleId="Listennummer">
    <w:name w:val="List Number"/>
    <w:basedOn w:val="Standard"/>
    <w:semiHidden/>
    <w:rsid w:val="00B96E43"/>
    <w:pPr>
      <w:numPr>
        <w:numId w:val="15"/>
      </w:numPr>
    </w:pPr>
  </w:style>
  <w:style w:type="paragraph" w:styleId="Listennummer2">
    <w:name w:val="List Number 2"/>
    <w:basedOn w:val="Standard"/>
    <w:semiHidden/>
    <w:rsid w:val="00B96E43"/>
    <w:pPr>
      <w:numPr>
        <w:numId w:val="16"/>
      </w:numPr>
    </w:pPr>
  </w:style>
  <w:style w:type="paragraph" w:styleId="Listennummer3">
    <w:name w:val="List Number 3"/>
    <w:basedOn w:val="Standard"/>
    <w:semiHidden/>
    <w:rsid w:val="00B96E43"/>
    <w:pPr>
      <w:numPr>
        <w:numId w:val="17"/>
      </w:numPr>
    </w:pPr>
  </w:style>
  <w:style w:type="paragraph" w:styleId="Listennummer4">
    <w:name w:val="List Number 4"/>
    <w:basedOn w:val="Standard"/>
    <w:semiHidden/>
    <w:rsid w:val="00B96E43"/>
    <w:pPr>
      <w:numPr>
        <w:numId w:val="18"/>
      </w:numPr>
    </w:pPr>
  </w:style>
  <w:style w:type="paragraph" w:styleId="Listennummer5">
    <w:name w:val="List Number 5"/>
    <w:basedOn w:val="Standard"/>
    <w:semiHidden/>
    <w:rsid w:val="00B96E43"/>
    <w:pPr>
      <w:numPr>
        <w:numId w:val="19"/>
      </w:numPr>
    </w:pPr>
  </w:style>
  <w:style w:type="paragraph" w:customStyle="1" w:styleId="LocationBarSingleLine">
    <w:name w:val="LocationBarSingleLine"/>
    <w:semiHidden/>
    <w:rsid w:val="00B96E43"/>
    <w:rPr>
      <w:rFonts w:ascii="Univers" w:hAnsi="Univers"/>
      <w:b/>
      <w:spacing w:val="120"/>
      <w:sz w:val="16"/>
      <w:lang w:val="en-GB"/>
    </w:rPr>
  </w:style>
  <w:style w:type="paragraph" w:styleId="Makrotext">
    <w:name w:val="macro"/>
    <w:semiHidden/>
    <w:rsid w:val="00B96E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B96E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rsid w:val="00B96E43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rsid w:val="00B96E43"/>
    <w:pPr>
      <w:ind w:left="200" w:hanging="200"/>
    </w:pPr>
  </w:style>
  <w:style w:type="paragraph" w:customStyle="1" w:styleId="recipientMultiLine">
    <w:name w:val="recipientMultiLine"/>
    <w:semiHidden/>
    <w:rsid w:val="00B96E43"/>
    <w:pPr>
      <w:spacing w:line="260" w:lineRule="exact"/>
    </w:pPr>
    <w:rPr>
      <w:sz w:val="24"/>
      <w:szCs w:val="24"/>
    </w:rPr>
  </w:style>
  <w:style w:type="paragraph" w:styleId="RGV-berschrift">
    <w:name w:val="toa heading"/>
    <w:basedOn w:val="Standard"/>
    <w:next w:val="Standard"/>
    <w:semiHidden/>
    <w:rsid w:val="00B96E43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senderSingleLine">
    <w:name w:val="senderSingleLine"/>
    <w:semiHidden/>
    <w:rsid w:val="00B96E43"/>
    <w:pPr>
      <w:spacing w:before="20"/>
    </w:pPr>
    <w:rPr>
      <w:rFonts w:ascii="Univers" w:hAnsi="Univers"/>
      <w:sz w:val="10"/>
    </w:rPr>
  </w:style>
  <w:style w:type="paragraph" w:styleId="Sprechblasentext">
    <w:name w:val="Balloon Text"/>
    <w:basedOn w:val="Standard"/>
    <w:semiHidden/>
    <w:rsid w:val="00B96E4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semiHidden/>
    <w:rsid w:val="00B96E43"/>
    <w:rPr>
      <w:sz w:val="24"/>
      <w:szCs w:val="24"/>
    </w:rPr>
  </w:style>
  <w:style w:type="paragraph" w:styleId="Standardeinzug">
    <w:name w:val="Normal Indent"/>
    <w:basedOn w:val="Standard"/>
    <w:semiHidden/>
    <w:rsid w:val="00B96E43"/>
    <w:pPr>
      <w:ind w:left="708"/>
    </w:pPr>
  </w:style>
  <w:style w:type="paragraph" w:customStyle="1" w:styleId="subjectMultiLine">
    <w:name w:val="subjectMultiLine"/>
    <w:basedOn w:val="GleissTextformat"/>
    <w:semiHidden/>
    <w:rsid w:val="00B96E43"/>
    <w:rPr>
      <w:b/>
      <w:szCs w:val="24"/>
    </w:rPr>
  </w:style>
  <w:style w:type="table" w:styleId="Tabelle3D-Effekt1">
    <w:name w:val="Table 3D effects 1"/>
    <w:basedOn w:val="NormaleTabelle"/>
    <w:semiHidden/>
    <w:rsid w:val="00B96E4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B96E4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B96E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B96E4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B96E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B96E4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B96E4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B96E4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B96E4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B96E4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B96E4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B96E4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B96E4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B96E4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B96E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B96E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B96E4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B96E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B96E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B96E4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B96E4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B96E4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B96E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B96E4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B96E4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B96E4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B96E4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B96E4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B96E4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B96E4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B96E4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B96E4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B96E4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B96E4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B96E4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B96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B96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rsid w:val="00B96E43"/>
    <w:pPr>
      <w:spacing w:after="120" w:line="480" w:lineRule="auto"/>
    </w:pPr>
  </w:style>
  <w:style w:type="paragraph" w:styleId="Textkrper3">
    <w:name w:val="Body Text 3"/>
    <w:basedOn w:val="Standard"/>
    <w:semiHidden/>
    <w:rsid w:val="00B96E43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B96E43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B96E43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B96E43"/>
    <w:pPr>
      <w:ind w:firstLine="210"/>
    </w:pPr>
  </w:style>
  <w:style w:type="paragraph" w:styleId="Textkrper-Zeileneinzug">
    <w:name w:val="Body Text Indent"/>
    <w:basedOn w:val="Standard"/>
    <w:semiHidden/>
    <w:rsid w:val="00B96E43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B96E43"/>
    <w:pPr>
      <w:ind w:firstLine="210"/>
    </w:pPr>
  </w:style>
  <w:style w:type="paragraph" w:styleId="Titel">
    <w:name w:val="Title"/>
    <w:basedOn w:val="Standard"/>
    <w:qFormat/>
    <w:rsid w:val="00B96E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UeberschriftPraeambel">
    <w:name w:val="Ueberschrift Praeambel"/>
    <w:basedOn w:val="GleissTextformat"/>
    <w:next w:val="GleissTextformat"/>
    <w:rsid w:val="00824FBC"/>
    <w:pPr>
      <w:keepNext/>
      <w:spacing w:before="500"/>
      <w:jc w:val="left"/>
      <w:outlineLvl w:val="0"/>
    </w:pPr>
    <w:rPr>
      <w:b/>
      <w:noProof/>
    </w:rPr>
  </w:style>
  <w:style w:type="paragraph" w:styleId="Umschlagabsenderadresse">
    <w:name w:val="envelope return"/>
    <w:basedOn w:val="Standard"/>
    <w:semiHidden/>
    <w:rsid w:val="00B96E43"/>
    <w:rPr>
      <w:rFonts w:ascii="Arial" w:hAnsi="Arial" w:cs="Arial"/>
    </w:rPr>
  </w:style>
  <w:style w:type="paragraph" w:styleId="Umschlagadresse">
    <w:name w:val="envelope address"/>
    <w:basedOn w:val="Standard"/>
    <w:semiHidden/>
    <w:rsid w:val="00B96E43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rsid w:val="00B96E43"/>
    <w:pPr>
      <w:ind w:left="4252"/>
    </w:pPr>
  </w:style>
  <w:style w:type="paragraph" w:styleId="Untertitel">
    <w:name w:val="Subtitle"/>
    <w:basedOn w:val="Standard"/>
    <w:qFormat/>
    <w:rsid w:val="00B96E4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semiHidden/>
    <w:rsid w:val="00B96E43"/>
  </w:style>
  <w:style w:type="paragraph" w:customStyle="1" w:styleId="ANLAGE1">
    <w:name w:val="ANLAGE 1"/>
    <w:basedOn w:val="Standard"/>
    <w:next w:val="GleissTextformat"/>
    <w:rsid w:val="00153745"/>
    <w:pPr>
      <w:keepNext/>
      <w:pageBreakBefore/>
      <w:numPr>
        <w:numId w:val="22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numbering" w:customStyle="1" w:styleId="GleissListenformat">
    <w:name w:val="Gleiss Listenformat"/>
    <w:basedOn w:val="KeineListe"/>
    <w:rsid w:val="009B701A"/>
  </w:style>
  <w:style w:type="paragraph" w:customStyle="1" w:styleId="AnlageA">
    <w:name w:val="Anlage A"/>
    <w:basedOn w:val="Standard"/>
    <w:next w:val="GleissTextformat"/>
    <w:rsid w:val="00153745"/>
    <w:pPr>
      <w:keepNext/>
      <w:pageBreakBefore/>
      <w:numPr>
        <w:numId w:val="23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paragraph" w:customStyle="1" w:styleId="AnlageohneNummer">
    <w:name w:val="Anlage ohne Nummer"/>
    <w:basedOn w:val="ANLAGE1"/>
    <w:next w:val="GleissTextformat"/>
    <w:rsid w:val="00DC510C"/>
    <w:pPr>
      <w:numPr>
        <w:numId w:val="0"/>
      </w:numPr>
    </w:pPr>
  </w:style>
  <w:style w:type="paragraph" w:customStyle="1" w:styleId="Annex1">
    <w:name w:val="Annex 1"/>
    <w:basedOn w:val="Standard"/>
    <w:next w:val="GleissTextformat"/>
    <w:rsid w:val="00153745"/>
    <w:pPr>
      <w:keepNext/>
      <w:pageBreakBefore/>
      <w:numPr>
        <w:numId w:val="24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  <w:lang w:val="en-GB"/>
    </w:rPr>
  </w:style>
  <w:style w:type="paragraph" w:customStyle="1" w:styleId="ANNEXA">
    <w:name w:val="ANNEX A"/>
    <w:basedOn w:val="Standard"/>
    <w:next w:val="GleissTextformat"/>
    <w:rsid w:val="00153745"/>
    <w:pPr>
      <w:keepNext/>
      <w:pageBreakBefore/>
      <w:numPr>
        <w:numId w:val="25"/>
      </w:numPr>
      <w:pBdr>
        <w:bottom w:val="single" w:sz="4" w:space="3" w:color="auto"/>
      </w:pBdr>
      <w:spacing w:after="360" w:line="260" w:lineRule="exact"/>
      <w:jc w:val="center"/>
      <w:outlineLvl w:val="0"/>
    </w:pPr>
    <w:rPr>
      <w:b/>
      <w:caps/>
      <w:noProof/>
    </w:rPr>
  </w:style>
  <w:style w:type="character" w:customStyle="1" w:styleId="FuzeileZchn">
    <w:name w:val="Fußzeile Zchn"/>
    <w:link w:val="Fuzeile"/>
    <w:uiPriority w:val="99"/>
    <w:locked/>
    <w:rsid w:val="00B96E43"/>
    <w:rPr>
      <w:noProof/>
      <w:lang w:val="de-DE" w:eastAsia="de-DE" w:bidi="ar-SA"/>
    </w:rPr>
  </w:style>
  <w:style w:type="paragraph" w:customStyle="1" w:styleId="FormatvorlageGleissTextformatLinks0cm">
    <w:name w:val="Formatvorlage Gleiss Textformat + Links:  0 cm"/>
    <w:basedOn w:val="GleissTextformat"/>
    <w:semiHidden/>
    <w:rsid w:val="00B96E43"/>
    <w:rPr>
      <w:lang w:val="en-GB"/>
    </w:rPr>
  </w:style>
  <w:style w:type="paragraph" w:customStyle="1" w:styleId="GleissEinzug1cm">
    <w:name w:val="Gleiss Einzug 1cm"/>
    <w:basedOn w:val="GleissTextformat"/>
    <w:rsid w:val="00B96E43"/>
    <w:pPr>
      <w:ind w:left="567"/>
    </w:pPr>
  </w:style>
  <w:style w:type="paragraph" w:customStyle="1" w:styleId="GleissEinzug2cm">
    <w:name w:val="Gleiss Einzug 2cm"/>
    <w:basedOn w:val="GleissTextformat"/>
    <w:rsid w:val="00B96E43"/>
    <w:pPr>
      <w:ind w:left="1134"/>
    </w:pPr>
  </w:style>
  <w:style w:type="paragraph" w:customStyle="1" w:styleId="GleissEinzug3cm">
    <w:name w:val="Gleiss Einzug 3cm"/>
    <w:basedOn w:val="GleissTextformat"/>
    <w:rsid w:val="00B96E43"/>
    <w:pPr>
      <w:ind w:left="1701"/>
    </w:pPr>
  </w:style>
  <w:style w:type="paragraph" w:customStyle="1" w:styleId="GleissEinzug4cm">
    <w:name w:val="Gleiss Einzug 4cm"/>
    <w:basedOn w:val="GleissTextformat"/>
    <w:rsid w:val="00B96E43"/>
    <w:pPr>
      <w:ind w:left="2268"/>
    </w:pPr>
  </w:style>
  <w:style w:type="paragraph" w:customStyle="1" w:styleId="GleissEinzug5cm">
    <w:name w:val="Gleiss Einzug 5cm"/>
    <w:basedOn w:val="GleissTextformat"/>
    <w:rsid w:val="00B96E43"/>
    <w:pPr>
      <w:ind w:left="2835"/>
    </w:pPr>
  </w:style>
  <w:style w:type="paragraph" w:customStyle="1" w:styleId="GleissListe10">
    <w:name w:val="Gleiss Liste (1)"/>
    <w:basedOn w:val="GleissTextformat"/>
    <w:rsid w:val="009B701A"/>
    <w:pPr>
      <w:numPr>
        <w:ilvl w:val="6"/>
        <w:numId w:val="26"/>
      </w:numPr>
    </w:pPr>
  </w:style>
  <w:style w:type="paragraph" w:customStyle="1" w:styleId="GleissListea0">
    <w:name w:val="Gleiss Liste (a)"/>
    <w:basedOn w:val="GleissTextformat"/>
    <w:rsid w:val="009B701A"/>
    <w:pPr>
      <w:numPr>
        <w:ilvl w:val="7"/>
        <w:numId w:val="26"/>
      </w:numPr>
    </w:pPr>
  </w:style>
  <w:style w:type="paragraph" w:customStyle="1" w:styleId="GleissListei0">
    <w:name w:val="Gleiss Liste (i)"/>
    <w:basedOn w:val="GleissTextformat"/>
    <w:rsid w:val="009B701A"/>
    <w:pPr>
      <w:numPr>
        <w:ilvl w:val="8"/>
        <w:numId w:val="26"/>
      </w:numPr>
    </w:pPr>
  </w:style>
  <w:style w:type="paragraph" w:customStyle="1" w:styleId="GleissListe1">
    <w:name w:val="Gleiss Liste 1."/>
    <w:basedOn w:val="GleissTextformat"/>
    <w:rsid w:val="009B701A"/>
    <w:pPr>
      <w:numPr>
        <w:ilvl w:val="1"/>
        <w:numId w:val="26"/>
      </w:numPr>
    </w:pPr>
  </w:style>
  <w:style w:type="paragraph" w:customStyle="1" w:styleId="GleissListe11">
    <w:name w:val="Gleiss Liste 1.1"/>
    <w:basedOn w:val="GleissTextformat"/>
    <w:rsid w:val="009B701A"/>
    <w:pPr>
      <w:numPr>
        <w:ilvl w:val="2"/>
        <w:numId w:val="26"/>
      </w:numPr>
    </w:pPr>
  </w:style>
  <w:style w:type="paragraph" w:customStyle="1" w:styleId="GleissListe111">
    <w:name w:val="Gleiss Liste 1.1.1"/>
    <w:basedOn w:val="GleissTextformat"/>
    <w:rsid w:val="009B701A"/>
    <w:pPr>
      <w:numPr>
        <w:ilvl w:val="3"/>
        <w:numId w:val="26"/>
      </w:numPr>
    </w:pPr>
  </w:style>
  <w:style w:type="paragraph" w:customStyle="1" w:styleId="GleissListea">
    <w:name w:val="Gleiss Liste a)"/>
    <w:basedOn w:val="GleissTextformat"/>
    <w:rsid w:val="009B701A"/>
    <w:pPr>
      <w:numPr>
        <w:ilvl w:val="4"/>
        <w:numId w:val="26"/>
      </w:numPr>
    </w:pPr>
  </w:style>
  <w:style w:type="paragraph" w:customStyle="1" w:styleId="GleissListeaa">
    <w:name w:val="Gleiss Liste aa)"/>
    <w:basedOn w:val="GleissTextformat"/>
    <w:rsid w:val="009B701A"/>
    <w:pPr>
      <w:numPr>
        <w:ilvl w:val="5"/>
        <w:numId w:val="26"/>
      </w:numPr>
    </w:pPr>
  </w:style>
  <w:style w:type="paragraph" w:customStyle="1" w:styleId="GleissListeI">
    <w:name w:val="Gleiss Liste I."/>
    <w:basedOn w:val="GleissTextformat"/>
    <w:rsid w:val="009B701A"/>
    <w:pPr>
      <w:numPr>
        <w:numId w:val="26"/>
      </w:numPr>
    </w:pPr>
  </w:style>
  <w:style w:type="numbering" w:customStyle="1" w:styleId="GleissPrambelListenformat">
    <w:name w:val="Gleiss Präambel Listenformat"/>
    <w:basedOn w:val="GleissListenformat"/>
    <w:semiHidden/>
    <w:rsid w:val="00B96E43"/>
    <w:pPr>
      <w:numPr>
        <w:numId w:val="12"/>
      </w:numPr>
    </w:pPr>
  </w:style>
  <w:style w:type="paragraph" w:customStyle="1" w:styleId="GleissTabAufzaehlung">
    <w:name w:val="Gleiss TabAufzaehlung"/>
    <w:basedOn w:val="Tabellentext"/>
    <w:semiHidden/>
    <w:rsid w:val="00B96E43"/>
    <w:pPr>
      <w:numPr>
        <w:numId w:val="13"/>
      </w:numPr>
    </w:pPr>
  </w:style>
  <w:style w:type="character" w:customStyle="1" w:styleId="GleissTextformatZchn">
    <w:name w:val="Gleiss Textformat Zchn"/>
    <w:link w:val="GleissTextformat"/>
    <w:rsid w:val="00B96E43"/>
    <w:rPr>
      <w:sz w:val="22"/>
      <w:lang w:val="de-DE" w:eastAsia="de-DE" w:bidi="ar-SA"/>
    </w:rPr>
  </w:style>
  <w:style w:type="character" w:customStyle="1" w:styleId="KopfzeileZchn">
    <w:name w:val="Kopfzeile Zchn"/>
    <w:link w:val="Kopfzeile"/>
    <w:semiHidden/>
    <w:locked/>
    <w:rsid w:val="00B96E43"/>
    <w:rPr>
      <w:b/>
      <w:sz w:val="22"/>
      <w:lang w:val="de-DE" w:eastAsia="de-DE" w:bidi="ar-SA"/>
    </w:rPr>
  </w:style>
  <w:style w:type="character" w:customStyle="1" w:styleId="hps">
    <w:name w:val="hps"/>
    <w:basedOn w:val="Absatz-Standardschriftart"/>
    <w:semiHidden/>
    <w:rsid w:val="00B96E43"/>
  </w:style>
  <w:style w:type="paragraph" w:customStyle="1" w:styleId="IGleissListe">
    <w:name w:val="I. Gleiss Liste"/>
    <w:basedOn w:val="GleissTextformat"/>
    <w:semiHidden/>
    <w:rsid w:val="00B96E43"/>
    <w:pPr>
      <w:numPr>
        <w:numId w:val="14"/>
      </w:numPr>
    </w:pPr>
  </w:style>
  <w:style w:type="paragraph" w:customStyle="1" w:styleId="A1">
    <w:name w:val="ÜA1"/>
    <w:basedOn w:val="GleissTextformat"/>
    <w:next w:val="GleissEinzug1cm"/>
    <w:rsid w:val="00E1047F"/>
    <w:pPr>
      <w:keepNext/>
      <w:numPr>
        <w:numId w:val="20"/>
      </w:numPr>
      <w:spacing w:before="600"/>
      <w:outlineLvl w:val="0"/>
    </w:pPr>
    <w:rPr>
      <w:b/>
      <w:caps/>
    </w:rPr>
  </w:style>
  <w:style w:type="paragraph" w:customStyle="1" w:styleId="A2">
    <w:name w:val="ÜA2"/>
    <w:basedOn w:val="GleissTextformat"/>
    <w:next w:val="GleissEinzug1cm"/>
    <w:rsid w:val="00E1047F"/>
    <w:pPr>
      <w:keepNext/>
      <w:numPr>
        <w:ilvl w:val="1"/>
        <w:numId w:val="20"/>
      </w:numPr>
      <w:spacing w:before="500"/>
      <w:outlineLvl w:val="1"/>
    </w:pPr>
    <w:rPr>
      <w:b/>
    </w:rPr>
  </w:style>
  <w:style w:type="paragraph" w:customStyle="1" w:styleId="A3">
    <w:name w:val="ÜA3"/>
    <w:basedOn w:val="GleissTextformat"/>
    <w:next w:val="GleissEinzug1cm"/>
    <w:rsid w:val="00E1047F"/>
    <w:pPr>
      <w:keepNext/>
      <w:numPr>
        <w:ilvl w:val="2"/>
        <w:numId w:val="20"/>
      </w:numPr>
      <w:spacing w:before="400"/>
      <w:outlineLvl w:val="2"/>
    </w:pPr>
    <w:rPr>
      <w:b/>
    </w:rPr>
  </w:style>
  <w:style w:type="paragraph" w:customStyle="1" w:styleId="A4">
    <w:name w:val="ÜA4"/>
    <w:basedOn w:val="GleissTextformat"/>
    <w:next w:val="GleissEinzug1cm"/>
    <w:rsid w:val="00E1047F"/>
    <w:pPr>
      <w:keepNext/>
      <w:numPr>
        <w:ilvl w:val="3"/>
        <w:numId w:val="20"/>
      </w:numPr>
      <w:spacing w:before="300"/>
      <w:outlineLvl w:val="3"/>
    </w:pPr>
    <w:rPr>
      <w:b/>
    </w:rPr>
  </w:style>
  <w:style w:type="paragraph" w:customStyle="1" w:styleId="A5">
    <w:name w:val="ÜA5"/>
    <w:basedOn w:val="GleissTextformat"/>
    <w:next w:val="GleissEinzug1cm"/>
    <w:rsid w:val="00E1047F"/>
    <w:pPr>
      <w:keepNext/>
      <w:numPr>
        <w:ilvl w:val="4"/>
        <w:numId w:val="20"/>
      </w:numPr>
      <w:spacing w:before="200"/>
      <w:outlineLvl w:val="4"/>
    </w:pPr>
    <w:rPr>
      <w:b/>
    </w:rPr>
  </w:style>
  <w:style w:type="paragraph" w:customStyle="1" w:styleId="A6">
    <w:name w:val="ÜA6"/>
    <w:basedOn w:val="GleissTextformat"/>
    <w:next w:val="GleissEinzug2cm"/>
    <w:rsid w:val="00B96E43"/>
    <w:pPr>
      <w:keepNext/>
      <w:numPr>
        <w:ilvl w:val="5"/>
        <w:numId w:val="20"/>
      </w:numPr>
      <w:spacing w:before="200"/>
      <w:outlineLvl w:val="5"/>
    </w:pPr>
  </w:style>
  <w:style w:type="paragraph" w:customStyle="1" w:styleId="A7">
    <w:name w:val="ÜA7"/>
    <w:basedOn w:val="GleissTextformat"/>
    <w:next w:val="GleissEinzug3cm"/>
    <w:rsid w:val="00B96E43"/>
    <w:pPr>
      <w:keepNext/>
      <w:numPr>
        <w:ilvl w:val="6"/>
        <w:numId w:val="20"/>
      </w:numPr>
      <w:tabs>
        <w:tab w:val="left" w:pos="1134"/>
      </w:tabs>
      <w:spacing w:before="200"/>
      <w:outlineLvl w:val="6"/>
    </w:pPr>
  </w:style>
  <w:style w:type="paragraph" w:customStyle="1" w:styleId="A8">
    <w:name w:val="ÜA8"/>
    <w:basedOn w:val="GleissTextformat"/>
    <w:next w:val="GleissEinzug4cm"/>
    <w:rsid w:val="00B96E43"/>
    <w:pPr>
      <w:keepNext/>
      <w:numPr>
        <w:ilvl w:val="7"/>
        <w:numId w:val="20"/>
      </w:numPr>
      <w:tabs>
        <w:tab w:val="left" w:pos="1701"/>
      </w:tabs>
      <w:spacing w:before="200"/>
      <w:outlineLvl w:val="7"/>
    </w:pPr>
  </w:style>
  <w:style w:type="paragraph" w:customStyle="1" w:styleId="A9">
    <w:name w:val="ÜA9"/>
    <w:basedOn w:val="GleissTextformat"/>
    <w:next w:val="GleissEinzug5cm"/>
    <w:rsid w:val="00B96E43"/>
    <w:pPr>
      <w:keepNext/>
      <w:numPr>
        <w:ilvl w:val="8"/>
        <w:numId w:val="20"/>
      </w:numPr>
      <w:tabs>
        <w:tab w:val="left" w:pos="2268"/>
      </w:tabs>
      <w:spacing w:before="200"/>
      <w:outlineLvl w:val="8"/>
    </w:pPr>
  </w:style>
  <w:style w:type="paragraph" w:customStyle="1" w:styleId="UeberschriftAbkuerzungsverzeichnis">
    <w:name w:val="Ueberschrift Abkuerzungsverzeichnis"/>
    <w:basedOn w:val="UeberschriftInhaltsverzeichnis"/>
    <w:next w:val="GleissTextformat"/>
    <w:rsid w:val="00B96E43"/>
    <w:pPr>
      <w:outlineLvl w:val="0"/>
    </w:pPr>
  </w:style>
  <w:style w:type="numbering" w:customStyle="1" w:styleId="GleissListenformatRechts">
    <w:name w:val="Gleiss Listenformat Rechts"/>
    <w:basedOn w:val="KeineListe"/>
    <w:rsid w:val="00DC510C"/>
    <w:pPr>
      <w:numPr>
        <w:numId w:val="11"/>
      </w:numPr>
    </w:pPr>
  </w:style>
  <w:style w:type="paragraph" w:customStyle="1" w:styleId="Style1">
    <w:name w:val="Style 1"/>
    <w:uiPriority w:val="99"/>
    <w:rsid w:val="006C6F6B"/>
    <w:pPr>
      <w:widowControl w:val="0"/>
      <w:autoSpaceDE w:val="0"/>
      <w:autoSpaceDN w:val="0"/>
      <w:adjustRightInd w:val="0"/>
    </w:pPr>
  </w:style>
  <w:style w:type="character" w:customStyle="1" w:styleId="FuzeileZchn1">
    <w:name w:val="Fußzeile Zchn1"/>
    <w:locked/>
    <w:rsid w:val="00A4427E"/>
    <w:rPr>
      <w:noProof/>
    </w:rPr>
  </w:style>
  <w:style w:type="paragraph" w:styleId="berarbeitung">
    <w:name w:val="Revision"/>
    <w:hidden/>
    <w:uiPriority w:val="99"/>
    <w:semiHidden/>
    <w:rsid w:val="00B94EC3"/>
    <w:rPr>
      <w:sz w:val="22"/>
    </w:rPr>
  </w:style>
  <w:style w:type="paragraph" w:styleId="Listenabsatz">
    <w:name w:val="List Paragraph"/>
    <w:basedOn w:val="Standard"/>
    <w:uiPriority w:val="34"/>
    <w:qFormat/>
    <w:rsid w:val="00D255B5"/>
    <w:pPr>
      <w:spacing w:after="240" w:line="280" w:lineRule="atLeast"/>
      <w:ind w:left="720"/>
      <w:contextualSpacing/>
      <w:jc w:val="both"/>
    </w:pPr>
    <w:rPr>
      <w:rFonts w:ascii="Calibri" w:eastAsia="Calibri" w:hAnsi="Calibri"/>
      <w:szCs w:val="22"/>
      <w:lang w:eastAsia="en-US"/>
    </w:rPr>
  </w:style>
  <w:style w:type="paragraph" w:styleId="KeinLeerraum">
    <w:name w:val="No Spacing"/>
    <w:uiPriority w:val="1"/>
    <w:qFormat/>
    <w:rsid w:val="007D47B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GleissLutz\Vorlagen_2010\blanko_gleis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2B697-835C-42C2-AD63-FD8A61CE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blanko_gleiss</Template>
  <TotalTime>0</TotalTime>
  <Pages>1</Pages>
  <Words>179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Gleiss Lutz, Rechtsanwälte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Gleiss Lutz</dc:creator>
  <cp:keywords/>
  <cp:lastModifiedBy>Schladitz, Jule</cp:lastModifiedBy>
  <cp:revision>11</cp:revision>
  <cp:lastPrinted>2020-12-21T14:14:00Z</cp:lastPrinted>
  <dcterms:created xsi:type="dcterms:W3CDTF">2021-11-04T10:47:00Z</dcterms:created>
  <dcterms:modified xsi:type="dcterms:W3CDTF">2025-03-18T11:32:00Z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3.0</vt:lpwstr>
  </property>
</Properties>
</file>